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671"/>
        <w:tblW w:w="96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160"/>
        <w:gridCol w:w="2489"/>
        <w:gridCol w:w="441"/>
        <w:gridCol w:w="455"/>
        <w:gridCol w:w="520"/>
        <w:gridCol w:w="2831"/>
        <w:gridCol w:w="1254"/>
      </w:tblGrid>
      <w:tr w:rsidR="00D47A5D" w:rsidRPr="00FC7590" w14:paraId="053B4420" w14:textId="77777777" w:rsidTr="002F0EF9">
        <w:trPr>
          <w:gridAfter w:val="5"/>
          <w:wAfter w:w="5501" w:type="dxa"/>
          <w:trHeight w:val="845"/>
        </w:trPr>
        <w:tc>
          <w:tcPr>
            <w:tcW w:w="4180" w:type="dxa"/>
            <w:gridSpan w:val="3"/>
            <w:vAlign w:val="bottom"/>
          </w:tcPr>
          <w:p w14:paraId="58F0055D" w14:textId="77777777" w:rsidR="00D47A5D" w:rsidRPr="00FC7590" w:rsidRDefault="00D47A5D" w:rsidP="002F0EF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FC7590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50624D77" wp14:editId="66429C87">
                  <wp:extent cx="476250" cy="476250"/>
                  <wp:effectExtent l="1905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68A" w:rsidRPr="00FC7590" w14:paraId="643D9891" w14:textId="77777777" w:rsidTr="002F0EF9">
        <w:trPr>
          <w:cantSplit/>
          <w:trHeight w:val="269"/>
        </w:trPr>
        <w:tc>
          <w:tcPr>
            <w:tcW w:w="4180" w:type="dxa"/>
            <w:gridSpan w:val="3"/>
            <w:vMerge w:val="restart"/>
          </w:tcPr>
          <w:p w14:paraId="4DB137E5" w14:textId="77777777" w:rsidR="008E068A" w:rsidRPr="00FC7590" w:rsidRDefault="008E068A" w:rsidP="002F0EF9">
            <w:pPr>
              <w:jc w:val="center"/>
              <w:rPr>
                <w:rFonts w:asciiTheme="minorHAnsi" w:hAnsiTheme="minorHAnsi" w:cstheme="minorHAnsi"/>
              </w:rPr>
            </w:pPr>
            <w:r w:rsidRPr="00FC7590">
              <w:rPr>
                <w:rFonts w:asciiTheme="minorHAnsi" w:hAnsiTheme="minorHAnsi" w:cstheme="minorHAnsi"/>
              </w:rPr>
              <w:t>ΕΛΛΗΝΙΚΗ ΔΗΜΟΚΡΑΤΙΑ</w:t>
            </w:r>
          </w:p>
          <w:p w14:paraId="5CB0574A" w14:textId="616008AD" w:rsidR="008E068A" w:rsidRPr="00FC7590" w:rsidRDefault="008E068A" w:rsidP="002F0EF9">
            <w:pPr>
              <w:jc w:val="center"/>
              <w:rPr>
                <w:rFonts w:asciiTheme="minorHAnsi" w:hAnsiTheme="minorHAnsi" w:cstheme="minorHAnsi"/>
              </w:rPr>
            </w:pPr>
            <w:r w:rsidRPr="00FC7590">
              <w:rPr>
                <w:rFonts w:asciiTheme="minorHAnsi" w:hAnsiTheme="minorHAnsi" w:cstheme="minorHAnsi"/>
              </w:rPr>
              <w:t xml:space="preserve">ΥΠΟΥΡΓΕΙΟ </w:t>
            </w:r>
            <w:r w:rsidR="008654D5" w:rsidRPr="00FC7590">
              <w:rPr>
                <w:rFonts w:asciiTheme="minorHAnsi" w:hAnsiTheme="minorHAnsi" w:cstheme="minorHAnsi"/>
              </w:rPr>
              <w:t xml:space="preserve">ΠΑΙΔΕΙΑΣ </w:t>
            </w:r>
            <w:r w:rsidR="00405813" w:rsidRPr="00FC7590">
              <w:rPr>
                <w:rFonts w:asciiTheme="minorHAnsi" w:hAnsiTheme="minorHAnsi" w:cstheme="minorHAnsi"/>
              </w:rPr>
              <w:t xml:space="preserve"> </w:t>
            </w:r>
            <w:r w:rsidR="008654D5" w:rsidRPr="00FC7590">
              <w:rPr>
                <w:rFonts w:asciiTheme="minorHAnsi" w:hAnsiTheme="minorHAnsi" w:cstheme="minorHAnsi"/>
              </w:rPr>
              <w:t>ΘΡΗΣΚΕΥΜΑΤΩΝ</w:t>
            </w:r>
            <w:r w:rsidR="00405813" w:rsidRPr="00FC7590">
              <w:rPr>
                <w:rFonts w:asciiTheme="minorHAnsi" w:hAnsiTheme="minorHAnsi" w:cstheme="minorHAnsi"/>
              </w:rPr>
              <w:t xml:space="preserve"> ΚΑΙ ΑΘΛΗΤΙΣΜΟΥ</w:t>
            </w:r>
          </w:p>
          <w:p w14:paraId="74119815" w14:textId="37AD4884" w:rsidR="008E068A" w:rsidRPr="00FC7590" w:rsidRDefault="008E068A" w:rsidP="002F0EF9">
            <w:pPr>
              <w:jc w:val="center"/>
              <w:rPr>
                <w:rFonts w:asciiTheme="minorHAnsi" w:hAnsiTheme="minorHAnsi" w:cstheme="minorHAnsi"/>
              </w:rPr>
            </w:pPr>
            <w:r w:rsidRPr="00FC7590">
              <w:rPr>
                <w:rFonts w:asciiTheme="minorHAnsi" w:hAnsiTheme="minorHAnsi" w:cstheme="minorHAnsi"/>
              </w:rPr>
              <w:t>ΠΕΡΙΦΕΡΕΙΑΚΗ</w:t>
            </w:r>
            <w:r w:rsidR="008F7DE8" w:rsidRPr="00FC7590">
              <w:rPr>
                <w:rFonts w:asciiTheme="minorHAnsi" w:hAnsiTheme="minorHAnsi" w:cstheme="minorHAnsi"/>
              </w:rPr>
              <w:t xml:space="preserve"> Δ/</w:t>
            </w:r>
            <w:r w:rsidRPr="00FC7590">
              <w:rPr>
                <w:rFonts w:asciiTheme="minorHAnsi" w:hAnsiTheme="minorHAnsi" w:cstheme="minorHAnsi"/>
              </w:rPr>
              <w:t xml:space="preserve">ΝΣΗ </w:t>
            </w:r>
            <w:r w:rsidR="008F7DE8" w:rsidRPr="00FC7590">
              <w:rPr>
                <w:rFonts w:asciiTheme="minorHAnsi" w:hAnsiTheme="minorHAnsi" w:cstheme="minorHAnsi"/>
              </w:rPr>
              <w:t>Α</w:t>
            </w:r>
            <w:r w:rsidRPr="00FC7590">
              <w:rPr>
                <w:rFonts w:asciiTheme="minorHAnsi" w:hAnsiTheme="minorHAnsi" w:cstheme="minorHAnsi"/>
              </w:rPr>
              <w:t xml:space="preserve">/ΘΜΙΑΣ &amp; </w:t>
            </w:r>
            <w:r w:rsidRPr="00FC7590">
              <w:rPr>
                <w:rFonts w:asciiTheme="minorHAnsi" w:hAnsiTheme="minorHAnsi" w:cstheme="minorHAnsi"/>
              </w:rPr>
              <w:br/>
            </w:r>
            <w:r w:rsidR="008F7DE8" w:rsidRPr="00FC7590">
              <w:rPr>
                <w:rFonts w:asciiTheme="minorHAnsi" w:hAnsiTheme="minorHAnsi" w:cstheme="minorHAnsi"/>
              </w:rPr>
              <w:t>Β</w:t>
            </w:r>
            <w:r w:rsidRPr="00FC7590">
              <w:rPr>
                <w:rFonts w:asciiTheme="minorHAnsi" w:hAnsiTheme="minorHAnsi" w:cstheme="minorHAnsi"/>
              </w:rPr>
              <w:t xml:space="preserve">/ΘΜΙΑΣ ΕΚΠ/ΣΗΣ </w:t>
            </w:r>
            <w:r w:rsidR="00460102" w:rsidRPr="00FC7590">
              <w:rPr>
                <w:rFonts w:asciiTheme="minorHAnsi" w:hAnsiTheme="minorHAnsi" w:cstheme="minorHAnsi"/>
              </w:rPr>
              <w:t>ΚΕΝΤΡΙΚΗΣ ΜΑΚΕΔΟΝΙΑΣ</w:t>
            </w:r>
          </w:p>
          <w:p w14:paraId="6204548A" w14:textId="47DE2C33" w:rsidR="008E068A" w:rsidRPr="00FC7590" w:rsidRDefault="008E068A" w:rsidP="002F0EF9">
            <w:pPr>
              <w:jc w:val="center"/>
              <w:rPr>
                <w:rFonts w:asciiTheme="minorHAnsi" w:hAnsiTheme="minorHAnsi" w:cstheme="minorHAnsi"/>
              </w:rPr>
            </w:pPr>
            <w:r w:rsidRPr="00FC7590">
              <w:rPr>
                <w:rFonts w:asciiTheme="minorHAnsi" w:hAnsiTheme="minorHAnsi" w:cstheme="minorHAnsi"/>
              </w:rPr>
              <w:t xml:space="preserve">Δ/ΝΣΗ </w:t>
            </w:r>
            <w:r w:rsidR="008F7DE8" w:rsidRPr="00FC7590">
              <w:rPr>
                <w:rFonts w:asciiTheme="minorHAnsi" w:hAnsiTheme="minorHAnsi" w:cstheme="minorHAnsi"/>
              </w:rPr>
              <w:t>Β</w:t>
            </w:r>
            <w:r w:rsidRPr="00FC7590">
              <w:rPr>
                <w:rFonts w:asciiTheme="minorHAnsi" w:hAnsiTheme="minorHAnsi" w:cstheme="minorHAnsi"/>
              </w:rPr>
              <w:t xml:space="preserve">/ΘΜΙΑΣ ΕΚΠ/ΣΗΣ </w:t>
            </w:r>
            <w:r w:rsidR="00460102" w:rsidRPr="00FC7590">
              <w:rPr>
                <w:rFonts w:asciiTheme="minorHAnsi" w:hAnsiTheme="minorHAnsi" w:cstheme="minorHAnsi"/>
              </w:rPr>
              <w:t>ΠΕΛΛΑΣ</w:t>
            </w:r>
          </w:p>
          <w:p w14:paraId="5B2C1629" w14:textId="5B09A2AC" w:rsidR="008E068A" w:rsidRPr="00FC7590" w:rsidRDefault="00AA303B" w:rsidP="002F0EF9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FC7590">
              <w:rPr>
                <w:rFonts w:asciiTheme="minorHAnsi" w:hAnsiTheme="minorHAnsi" w:cstheme="minorHAnsi"/>
                <w:color w:val="F92F07"/>
              </w:rPr>
              <w:t>ΟΝΟΜΑΣΙΑ ΣΧΟΛΕΙΟΥ</w:t>
            </w:r>
          </w:p>
        </w:tc>
        <w:tc>
          <w:tcPr>
            <w:tcW w:w="896" w:type="dxa"/>
            <w:gridSpan w:val="2"/>
            <w:vMerge w:val="restart"/>
            <w:tcBorders>
              <w:left w:val="nil"/>
            </w:tcBorders>
          </w:tcPr>
          <w:p w14:paraId="455B0F8A" w14:textId="77777777" w:rsidR="008E068A" w:rsidRPr="00FC7590" w:rsidRDefault="008E068A" w:rsidP="002F0EF9">
            <w:pPr>
              <w:rPr>
                <w:rFonts w:asciiTheme="minorHAnsi" w:hAnsiTheme="minorHAnsi" w:cstheme="minorHAnsi"/>
                <w:position w:val="-46"/>
              </w:rPr>
            </w:pPr>
          </w:p>
        </w:tc>
        <w:tc>
          <w:tcPr>
            <w:tcW w:w="3351" w:type="dxa"/>
            <w:gridSpan w:val="2"/>
            <w:vAlign w:val="center"/>
          </w:tcPr>
          <w:p w14:paraId="47FAEBD2" w14:textId="7096E9B8" w:rsidR="00AA303B" w:rsidRPr="00FC7590" w:rsidRDefault="00AA303B" w:rsidP="00AA303B">
            <w:pPr>
              <w:rPr>
                <w:rFonts w:asciiTheme="minorHAnsi" w:hAnsiTheme="minorHAnsi" w:cstheme="minorHAnsi"/>
                <w:color w:val="FF0000"/>
                <w:position w:val="-46"/>
              </w:rPr>
            </w:pPr>
            <w:r w:rsidRPr="00FC7590">
              <w:rPr>
                <w:rFonts w:asciiTheme="minorHAnsi" w:hAnsiTheme="minorHAnsi" w:cstheme="minorHAnsi"/>
                <w:color w:val="FF0000"/>
                <w:position w:val="-46"/>
              </w:rPr>
              <w:t>Πόλη:- Ημερομηνία</w:t>
            </w:r>
          </w:p>
          <w:p w14:paraId="0035ADD6" w14:textId="547D2671" w:rsidR="00AA303B" w:rsidRPr="00FC7590" w:rsidRDefault="00AA303B" w:rsidP="00C76E5E">
            <w:pPr>
              <w:rPr>
                <w:rFonts w:asciiTheme="minorHAnsi" w:hAnsiTheme="minorHAnsi" w:cstheme="minorHAnsi"/>
                <w:position w:val="-46"/>
              </w:rPr>
            </w:pPr>
            <w:proofErr w:type="spellStart"/>
            <w:r w:rsidRPr="00FC7590">
              <w:rPr>
                <w:rFonts w:asciiTheme="minorHAnsi" w:hAnsiTheme="minorHAnsi" w:cstheme="minorHAnsi"/>
                <w:position w:val="-46"/>
              </w:rPr>
              <w:t>Αριθμ</w:t>
            </w:r>
            <w:proofErr w:type="spellEnd"/>
            <w:r w:rsidRPr="00FC7590">
              <w:rPr>
                <w:rFonts w:asciiTheme="minorHAnsi" w:hAnsiTheme="minorHAnsi" w:cstheme="minorHAnsi"/>
                <w:position w:val="-46"/>
              </w:rPr>
              <w:t>. Πρωτ.:</w:t>
            </w:r>
            <w:r w:rsidRPr="00FC7590">
              <w:rPr>
                <w:rFonts w:asciiTheme="minorHAnsi" w:hAnsiTheme="minorHAnsi" w:cstheme="minorHAnsi"/>
                <w:position w:val="-46"/>
              </w:rPr>
              <w:tab/>
            </w:r>
          </w:p>
          <w:p w14:paraId="52299B0A" w14:textId="68912131" w:rsidR="00BB62C6" w:rsidRPr="00FC7590" w:rsidRDefault="00BB62C6" w:rsidP="00AA303B">
            <w:pPr>
              <w:jc w:val="right"/>
              <w:rPr>
                <w:rFonts w:asciiTheme="minorHAnsi" w:hAnsiTheme="minorHAnsi" w:cstheme="minorHAnsi"/>
                <w:position w:val="-46"/>
              </w:rPr>
            </w:pPr>
          </w:p>
        </w:tc>
        <w:tc>
          <w:tcPr>
            <w:tcW w:w="1254" w:type="dxa"/>
            <w:vAlign w:val="center"/>
          </w:tcPr>
          <w:p w14:paraId="707F71CC" w14:textId="0C3416A1" w:rsidR="00BB62C6" w:rsidRPr="00FC7590" w:rsidRDefault="00BB62C6" w:rsidP="002F0EF9">
            <w:pPr>
              <w:rPr>
                <w:rFonts w:asciiTheme="minorHAnsi" w:hAnsiTheme="minorHAnsi" w:cstheme="minorHAnsi"/>
                <w:color w:val="FF0000"/>
                <w:position w:val="-46"/>
              </w:rPr>
            </w:pPr>
          </w:p>
        </w:tc>
      </w:tr>
      <w:tr w:rsidR="008E068A" w:rsidRPr="00FC7590" w14:paraId="167483DC" w14:textId="77777777" w:rsidTr="002F0EF9">
        <w:trPr>
          <w:cantSplit/>
          <w:trHeight w:val="269"/>
        </w:trPr>
        <w:tc>
          <w:tcPr>
            <w:tcW w:w="4180" w:type="dxa"/>
            <w:gridSpan w:val="3"/>
            <w:vMerge/>
          </w:tcPr>
          <w:p w14:paraId="2A12DD73" w14:textId="77777777" w:rsidR="008E068A" w:rsidRPr="00FC7590" w:rsidRDefault="008E068A" w:rsidP="002F0EF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6" w:type="dxa"/>
            <w:gridSpan w:val="2"/>
            <w:vMerge/>
            <w:tcBorders>
              <w:left w:val="nil"/>
            </w:tcBorders>
          </w:tcPr>
          <w:p w14:paraId="30C65866" w14:textId="77777777" w:rsidR="008E068A" w:rsidRPr="00FC7590" w:rsidRDefault="008E068A" w:rsidP="002F0EF9">
            <w:pPr>
              <w:rPr>
                <w:rFonts w:asciiTheme="minorHAnsi" w:hAnsiTheme="minorHAnsi" w:cstheme="minorHAnsi"/>
                <w:position w:val="-46"/>
              </w:rPr>
            </w:pPr>
          </w:p>
        </w:tc>
        <w:tc>
          <w:tcPr>
            <w:tcW w:w="3351" w:type="dxa"/>
            <w:gridSpan w:val="2"/>
            <w:vAlign w:val="center"/>
          </w:tcPr>
          <w:p w14:paraId="443A0FCE" w14:textId="77777777" w:rsidR="008E068A" w:rsidRPr="00FC7590" w:rsidRDefault="008E068A" w:rsidP="002F0EF9">
            <w:pPr>
              <w:ind w:right="-634"/>
              <w:jc w:val="right"/>
              <w:rPr>
                <w:rFonts w:asciiTheme="minorHAnsi" w:hAnsiTheme="minorHAnsi" w:cstheme="minorHAnsi"/>
                <w:position w:val="-46"/>
              </w:rPr>
            </w:pPr>
          </w:p>
        </w:tc>
        <w:tc>
          <w:tcPr>
            <w:tcW w:w="1254" w:type="dxa"/>
            <w:vAlign w:val="center"/>
          </w:tcPr>
          <w:p w14:paraId="027D2802" w14:textId="77777777" w:rsidR="008E068A" w:rsidRPr="00FC7590" w:rsidRDefault="008E068A" w:rsidP="002F0EF9">
            <w:pPr>
              <w:rPr>
                <w:rFonts w:asciiTheme="minorHAnsi" w:hAnsiTheme="minorHAnsi" w:cstheme="minorHAnsi"/>
                <w:position w:val="-46"/>
              </w:rPr>
            </w:pPr>
          </w:p>
        </w:tc>
      </w:tr>
      <w:tr w:rsidR="007A4335" w:rsidRPr="00FC7590" w14:paraId="4F1FC1E2" w14:textId="77777777" w:rsidTr="002F0EF9">
        <w:trPr>
          <w:trHeight w:val="393"/>
        </w:trPr>
        <w:tc>
          <w:tcPr>
            <w:tcW w:w="1531" w:type="dxa"/>
          </w:tcPr>
          <w:p w14:paraId="0EF34C12" w14:textId="77777777" w:rsidR="007A4335" w:rsidRPr="00FC7590" w:rsidRDefault="007A4335" w:rsidP="002F0EF9">
            <w:pPr>
              <w:rPr>
                <w:rFonts w:asciiTheme="minorHAnsi" w:hAnsiTheme="minorHAnsi" w:cstheme="minorHAnsi"/>
              </w:rPr>
            </w:pPr>
          </w:p>
          <w:p w14:paraId="26B9FB0C" w14:textId="77777777" w:rsidR="007A4335" w:rsidRPr="00FC7590" w:rsidRDefault="007A4335" w:rsidP="002F0EF9">
            <w:pPr>
              <w:rPr>
                <w:rFonts w:asciiTheme="minorHAnsi" w:hAnsiTheme="minorHAnsi" w:cstheme="minorHAnsi"/>
              </w:rPr>
            </w:pPr>
            <w:proofErr w:type="spellStart"/>
            <w:r w:rsidRPr="00FC7590">
              <w:rPr>
                <w:rFonts w:asciiTheme="minorHAnsi" w:hAnsiTheme="minorHAnsi" w:cstheme="minorHAnsi"/>
              </w:rPr>
              <w:t>Ταχ</w:t>
            </w:r>
            <w:proofErr w:type="spellEnd"/>
            <w:r w:rsidRPr="00FC7590">
              <w:rPr>
                <w:rFonts w:asciiTheme="minorHAnsi" w:hAnsiTheme="minorHAnsi" w:cstheme="minorHAnsi"/>
              </w:rPr>
              <w:t>.  Δ/νση</w:t>
            </w:r>
          </w:p>
        </w:tc>
        <w:tc>
          <w:tcPr>
            <w:tcW w:w="160" w:type="dxa"/>
          </w:tcPr>
          <w:p w14:paraId="47E0D127" w14:textId="77777777" w:rsidR="007A4335" w:rsidRPr="00FC7590" w:rsidRDefault="007A4335" w:rsidP="002F0EF9">
            <w:pPr>
              <w:rPr>
                <w:rFonts w:asciiTheme="minorHAnsi" w:hAnsiTheme="minorHAnsi" w:cstheme="minorHAnsi"/>
              </w:rPr>
            </w:pPr>
          </w:p>
          <w:p w14:paraId="16C49E30" w14:textId="77777777" w:rsidR="007A4335" w:rsidRPr="00FC7590" w:rsidRDefault="007A4335" w:rsidP="002F0EF9">
            <w:pPr>
              <w:rPr>
                <w:rFonts w:asciiTheme="minorHAnsi" w:hAnsiTheme="minorHAnsi" w:cstheme="minorHAnsi"/>
              </w:rPr>
            </w:pPr>
            <w:r w:rsidRPr="00FC7590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930" w:type="dxa"/>
            <w:gridSpan w:val="2"/>
          </w:tcPr>
          <w:p w14:paraId="4F1152A5" w14:textId="21E4CFD3" w:rsidR="007A4335" w:rsidRPr="00FC7590" w:rsidRDefault="007A4335" w:rsidP="002F0EF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75" w:type="dxa"/>
            <w:gridSpan w:val="2"/>
          </w:tcPr>
          <w:p w14:paraId="669C7468" w14:textId="77777777" w:rsidR="007A4335" w:rsidRPr="00FC7590" w:rsidRDefault="007A4335" w:rsidP="002F0EF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85" w:type="dxa"/>
            <w:gridSpan w:val="2"/>
          </w:tcPr>
          <w:p w14:paraId="1B2AAC46" w14:textId="77777777" w:rsidR="007A4335" w:rsidRPr="00FC7590" w:rsidRDefault="007A4335" w:rsidP="002F0EF9">
            <w:pPr>
              <w:rPr>
                <w:rFonts w:asciiTheme="minorHAnsi" w:hAnsiTheme="minorHAnsi" w:cstheme="minorHAnsi"/>
              </w:rPr>
            </w:pPr>
          </w:p>
        </w:tc>
      </w:tr>
      <w:tr w:rsidR="007A4335" w:rsidRPr="00FC7590" w14:paraId="75A19626" w14:textId="77777777" w:rsidTr="002F0EF9">
        <w:trPr>
          <w:trHeight w:val="190"/>
        </w:trPr>
        <w:tc>
          <w:tcPr>
            <w:tcW w:w="1531" w:type="dxa"/>
          </w:tcPr>
          <w:p w14:paraId="105DEDBF" w14:textId="77777777" w:rsidR="007A4335" w:rsidRPr="00FC7590" w:rsidRDefault="007A4335" w:rsidP="002F0EF9">
            <w:pPr>
              <w:rPr>
                <w:rFonts w:asciiTheme="minorHAnsi" w:hAnsiTheme="minorHAnsi" w:cstheme="minorHAnsi"/>
              </w:rPr>
            </w:pPr>
            <w:proofErr w:type="spellStart"/>
            <w:r w:rsidRPr="00FC7590">
              <w:rPr>
                <w:rFonts w:asciiTheme="minorHAnsi" w:hAnsiTheme="minorHAnsi" w:cstheme="minorHAnsi"/>
              </w:rPr>
              <w:t>Ταχ</w:t>
            </w:r>
            <w:proofErr w:type="spellEnd"/>
            <w:r w:rsidRPr="00FC7590">
              <w:rPr>
                <w:rFonts w:asciiTheme="minorHAnsi" w:hAnsiTheme="minorHAnsi" w:cstheme="minorHAnsi"/>
              </w:rPr>
              <w:t>. Κώδικας</w:t>
            </w:r>
          </w:p>
        </w:tc>
        <w:tc>
          <w:tcPr>
            <w:tcW w:w="160" w:type="dxa"/>
          </w:tcPr>
          <w:p w14:paraId="7E76686A" w14:textId="77777777" w:rsidR="007A4335" w:rsidRPr="00FC7590" w:rsidRDefault="007A4335" w:rsidP="002F0EF9">
            <w:pPr>
              <w:rPr>
                <w:rFonts w:asciiTheme="minorHAnsi" w:hAnsiTheme="minorHAnsi" w:cstheme="minorHAnsi"/>
              </w:rPr>
            </w:pPr>
            <w:r w:rsidRPr="00FC7590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930" w:type="dxa"/>
            <w:gridSpan w:val="2"/>
          </w:tcPr>
          <w:p w14:paraId="1F9094E9" w14:textId="620593AA" w:rsidR="007A4335" w:rsidRPr="00FC7590" w:rsidRDefault="007A4335" w:rsidP="002F0EF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75" w:type="dxa"/>
            <w:gridSpan w:val="2"/>
          </w:tcPr>
          <w:p w14:paraId="08AD5F6D" w14:textId="77777777" w:rsidR="007A4335" w:rsidRPr="00FC7590" w:rsidRDefault="007A4335" w:rsidP="002F0EF9">
            <w:pPr>
              <w:rPr>
                <w:rFonts w:asciiTheme="minorHAnsi" w:hAnsiTheme="minorHAnsi" w:cstheme="minorHAnsi"/>
              </w:rPr>
            </w:pPr>
            <w:r w:rsidRPr="00FC7590">
              <w:rPr>
                <w:rFonts w:asciiTheme="minorHAnsi" w:hAnsiTheme="minorHAnsi" w:cstheme="minorHAnsi"/>
              </w:rPr>
              <w:t xml:space="preserve">   </w:t>
            </w:r>
          </w:p>
        </w:tc>
        <w:tc>
          <w:tcPr>
            <w:tcW w:w="4085" w:type="dxa"/>
            <w:gridSpan w:val="2"/>
            <w:vMerge w:val="restart"/>
          </w:tcPr>
          <w:p w14:paraId="7E329596" w14:textId="77777777" w:rsidR="007A4335" w:rsidRPr="00FC7590" w:rsidRDefault="007A4335" w:rsidP="002F0EF9">
            <w:pPr>
              <w:jc w:val="center"/>
              <w:rPr>
                <w:rFonts w:asciiTheme="minorHAnsi" w:hAnsiTheme="minorHAnsi" w:cstheme="minorHAnsi"/>
              </w:rPr>
            </w:pPr>
            <w:r w:rsidRPr="00FC7590">
              <w:rPr>
                <w:rFonts w:asciiTheme="minorHAnsi" w:hAnsiTheme="minorHAnsi" w:cstheme="minorHAnsi"/>
                <w:b/>
                <w:sz w:val="24"/>
                <w:u w:val="single"/>
              </w:rPr>
              <w:t>Α Π Ο Φ Α Σ Η</w:t>
            </w:r>
          </w:p>
        </w:tc>
      </w:tr>
      <w:tr w:rsidR="007A4335" w:rsidRPr="00FC7590" w14:paraId="6D9D6B79" w14:textId="77777777" w:rsidTr="002F0EF9">
        <w:trPr>
          <w:trHeight w:val="101"/>
        </w:trPr>
        <w:tc>
          <w:tcPr>
            <w:tcW w:w="1531" w:type="dxa"/>
          </w:tcPr>
          <w:p w14:paraId="530A16FB" w14:textId="77777777" w:rsidR="007A4335" w:rsidRPr="00FC7590" w:rsidRDefault="007A4335" w:rsidP="002F0EF9">
            <w:pPr>
              <w:rPr>
                <w:rFonts w:asciiTheme="minorHAnsi" w:hAnsiTheme="minorHAnsi" w:cstheme="minorHAnsi"/>
              </w:rPr>
            </w:pPr>
            <w:r w:rsidRPr="00FC7590">
              <w:rPr>
                <w:rFonts w:asciiTheme="minorHAnsi" w:hAnsiTheme="minorHAnsi" w:cstheme="minorHAnsi"/>
              </w:rPr>
              <w:t>Πληροφορίες</w:t>
            </w:r>
          </w:p>
        </w:tc>
        <w:tc>
          <w:tcPr>
            <w:tcW w:w="160" w:type="dxa"/>
          </w:tcPr>
          <w:p w14:paraId="452079AB" w14:textId="77777777" w:rsidR="007A4335" w:rsidRPr="00FC7590" w:rsidRDefault="007A4335" w:rsidP="002F0EF9">
            <w:pPr>
              <w:rPr>
                <w:rFonts w:asciiTheme="minorHAnsi" w:hAnsiTheme="minorHAnsi" w:cstheme="minorHAnsi"/>
              </w:rPr>
            </w:pPr>
            <w:r w:rsidRPr="00FC7590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930" w:type="dxa"/>
            <w:gridSpan w:val="2"/>
          </w:tcPr>
          <w:p w14:paraId="09E870D6" w14:textId="0AFEBB93" w:rsidR="007A4335" w:rsidRPr="00FC7590" w:rsidRDefault="007A4335" w:rsidP="002F0EF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75" w:type="dxa"/>
            <w:gridSpan w:val="2"/>
          </w:tcPr>
          <w:p w14:paraId="353D81CF" w14:textId="77777777" w:rsidR="007A4335" w:rsidRPr="00FC7590" w:rsidRDefault="007A4335" w:rsidP="002F0EF9">
            <w:pPr>
              <w:rPr>
                <w:rFonts w:asciiTheme="minorHAnsi" w:hAnsiTheme="minorHAnsi" w:cstheme="minorHAnsi"/>
              </w:rPr>
            </w:pPr>
            <w:r w:rsidRPr="00FC759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085" w:type="dxa"/>
            <w:gridSpan w:val="2"/>
            <w:vMerge/>
          </w:tcPr>
          <w:p w14:paraId="13A9A14B" w14:textId="77777777" w:rsidR="007A4335" w:rsidRPr="00FC7590" w:rsidRDefault="007A4335" w:rsidP="002F0EF9">
            <w:pPr>
              <w:jc w:val="center"/>
              <w:rPr>
                <w:rFonts w:asciiTheme="minorHAnsi" w:hAnsiTheme="minorHAnsi" w:cstheme="minorHAnsi"/>
                <w:b/>
                <w:sz w:val="24"/>
                <w:u w:val="single"/>
              </w:rPr>
            </w:pPr>
          </w:p>
        </w:tc>
      </w:tr>
      <w:tr w:rsidR="007A4335" w:rsidRPr="00FC7590" w14:paraId="4A078AAE" w14:textId="77777777" w:rsidTr="002F0EF9">
        <w:trPr>
          <w:trHeight w:val="190"/>
        </w:trPr>
        <w:tc>
          <w:tcPr>
            <w:tcW w:w="1531" w:type="dxa"/>
          </w:tcPr>
          <w:p w14:paraId="4B30E7C2" w14:textId="77777777" w:rsidR="007A4335" w:rsidRPr="00FC7590" w:rsidRDefault="007A4335" w:rsidP="002F0EF9">
            <w:pPr>
              <w:rPr>
                <w:rFonts w:asciiTheme="minorHAnsi" w:hAnsiTheme="minorHAnsi" w:cstheme="minorHAnsi"/>
              </w:rPr>
            </w:pPr>
            <w:r w:rsidRPr="00FC7590">
              <w:rPr>
                <w:rFonts w:asciiTheme="minorHAnsi" w:hAnsiTheme="minorHAnsi" w:cstheme="minorHAnsi"/>
              </w:rPr>
              <w:t>Τηλέφωνο</w:t>
            </w:r>
          </w:p>
        </w:tc>
        <w:tc>
          <w:tcPr>
            <w:tcW w:w="160" w:type="dxa"/>
          </w:tcPr>
          <w:p w14:paraId="2E37DF69" w14:textId="77777777" w:rsidR="007A4335" w:rsidRPr="00FC7590" w:rsidRDefault="007A4335" w:rsidP="002F0EF9">
            <w:pPr>
              <w:rPr>
                <w:rFonts w:asciiTheme="minorHAnsi" w:hAnsiTheme="minorHAnsi" w:cstheme="minorHAnsi"/>
              </w:rPr>
            </w:pPr>
            <w:r w:rsidRPr="00FC7590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930" w:type="dxa"/>
            <w:gridSpan w:val="2"/>
          </w:tcPr>
          <w:p w14:paraId="30828222" w14:textId="56526495" w:rsidR="00AA303B" w:rsidRPr="00FC7590" w:rsidRDefault="00AA303B" w:rsidP="002F0EF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75" w:type="dxa"/>
            <w:gridSpan w:val="2"/>
          </w:tcPr>
          <w:p w14:paraId="19C714AA" w14:textId="77777777" w:rsidR="007A4335" w:rsidRPr="00FC7590" w:rsidRDefault="007A4335" w:rsidP="002F0EF9">
            <w:pPr>
              <w:rPr>
                <w:rFonts w:asciiTheme="minorHAnsi" w:hAnsiTheme="minorHAnsi" w:cstheme="minorHAnsi"/>
              </w:rPr>
            </w:pPr>
            <w:r w:rsidRPr="00FC759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085" w:type="dxa"/>
            <w:gridSpan w:val="2"/>
          </w:tcPr>
          <w:p w14:paraId="05708E16" w14:textId="77777777" w:rsidR="007A4335" w:rsidRPr="00FC7590" w:rsidRDefault="007A4335" w:rsidP="002F0EF9">
            <w:pPr>
              <w:rPr>
                <w:rFonts w:asciiTheme="minorHAnsi" w:hAnsiTheme="minorHAnsi" w:cstheme="minorHAnsi"/>
              </w:rPr>
            </w:pPr>
          </w:p>
        </w:tc>
      </w:tr>
      <w:tr w:rsidR="007A4335" w:rsidRPr="00FC7590" w14:paraId="1BAE0ABA" w14:textId="77777777" w:rsidTr="002F0EF9">
        <w:trPr>
          <w:trHeight w:val="190"/>
        </w:trPr>
        <w:tc>
          <w:tcPr>
            <w:tcW w:w="1531" w:type="dxa"/>
          </w:tcPr>
          <w:p w14:paraId="1E6000E4" w14:textId="689DA1C2" w:rsidR="007A4335" w:rsidRPr="00FC7590" w:rsidRDefault="00AA303B" w:rsidP="002F0EF9">
            <w:pPr>
              <w:rPr>
                <w:rFonts w:asciiTheme="minorHAnsi" w:hAnsiTheme="minorHAnsi" w:cstheme="minorHAnsi"/>
                <w:lang w:val="en-US"/>
              </w:rPr>
            </w:pPr>
            <w:r w:rsidRPr="00FC7590">
              <w:rPr>
                <w:rFonts w:asciiTheme="minorHAnsi" w:hAnsiTheme="minorHAnsi" w:cstheme="minorHAnsi"/>
                <w:lang w:val="en-US"/>
              </w:rPr>
              <w:t>Email</w:t>
            </w:r>
          </w:p>
        </w:tc>
        <w:tc>
          <w:tcPr>
            <w:tcW w:w="160" w:type="dxa"/>
          </w:tcPr>
          <w:p w14:paraId="640EEFD6" w14:textId="16FFD562" w:rsidR="007A4335" w:rsidRPr="00FC7590" w:rsidRDefault="007A4335" w:rsidP="002F0EF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30" w:type="dxa"/>
            <w:gridSpan w:val="2"/>
          </w:tcPr>
          <w:p w14:paraId="2C13C9BF" w14:textId="0AF2930B" w:rsidR="007A4335" w:rsidRPr="00FC7590" w:rsidRDefault="007A4335" w:rsidP="002F0EF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75" w:type="dxa"/>
            <w:gridSpan w:val="2"/>
          </w:tcPr>
          <w:p w14:paraId="0E2F7889" w14:textId="77777777" w:rsidR="007A4335" w:rsidRPr="00FC7590" w:rsidRDefault="007A4335" w:rsidP="002F0EF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85" w:type="dxa"/>
            <w:gridSpan w:val="2"/>
          </w:tcPr>
          <w:p w14:paraId="4E2FD292" w14:textId="77777777" w:rsidR="007A4335" w:rsidRPr="00FC7590" w:rsidRDefault="007A4335" w:rsidP="002F0EF9">
            <w:pPr>
              <w:rPr>
                <w:rFonts w:asciiTheme="minorHAnsi" w:hAnsiTheme="minorHAnsi" w:cstheme="minorHAnsi"/>
              </w:rPr>
            </w:pPr>
          </w:p>
        </w:tc>
      </w:tr>
      <w:tr w:rsidR="008E068A" w:rsidRPr="00FC7590" w14:paraId="34B02AC0" w14:textId="77777777" w:rsidTr="002F0EF9">
        <w:trPr>
          <w:cantSplit/>
          <w:trHeight w:val="1166"/>
        </w:trPr>
        <w:tc>
          <w:tcPr>
            <w:tcW w:w="1531" w:type="dxa"/>
          </w:tcPr>
          <w:p w14:paraId="2D63C202" w14:textId="5C60B9D4" w:rsidR="00E16196" w:rsidRPr="00FC7590" w:rsidRDefault="00E16196" w:rsidP="002F0EF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0" w:type="dxa"/>
          </w:tcPr>
          <w:p w14:paraId="67168BE2" w14:textId="301979C1" w:rsidR="008E068A" w:rsidRPr="00FC7590" w:rsidRDefault="008E068A" w:rsidP="002F0EF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30" w:type="dxa"/>
            <w:gridSpan w:val="2"/>
          </w:tcPr>
          <w:p w14:paraId="386881E6" w14:textId="5F3284B2" w:rsidR="00E16196" w:rsidRPr="00FC7590" w:rsidRDefault="00E16196" w:rsidP="002F0EF9">
            <w:pPr>
              <w:rPr>
                <w:rFonts w:asciiTheme="minorHAnsi" w:hAnsiTheme="minorHAnsi" w:cstheme="minorHAnsi"/>
                <w:color w:val="FF0000"/>
                <w:lang w:val="en-US"/>
              </w:rPr>
            </w:pPr>
          </w:p>
        </w:tc>
        <w:tc>
          <w:tcPr>
            <w:tcW w:w="975" w:type="dxa"/>
            <w:gridSpan w:val="2"/>
          </w:tcPr>
          <w:p w14:paraId="1C4C2E79" w14:textId="77777777" w:rsidR="007A4335" w:rsidRPr="00FC7590" w:rsidRDefault="007A4335" w:rsidP="002F0EF9">
            <w:pPr>
              <w:jc w:val="right"/>
              <w:rPr>
                <w:rFonts w:asciiTheme="minorHAnsi" w:hAnsiTheme="minorHAnsi" w:cstheme="minorHAnsi"/>
              </w:rPr>
            </w:pPr>
          </w:p>
          <w:p w14:paraId="319F8A3C" w14:textId="77777777" w:rsidR="007A4335" w:rsidRPr="00FC7590" w:rsidRDefault="007A4335" w:rsidP="002F0EF9">
            <w:pPr>
              <w:jc w:val="right"/>
              <w:rPr>
                <w:rFonts w:asciiTheme="minorHAnsi" w:hAnsiTheme="minorHAnsi" w:cstheme="minorHAnsi"/>
              </w:rPr>
            </w:pPr>
          </w:p>
          <w:p w14:paraId="5086F511" w14:textId="77777777" w:rsidR="008E068A" w:rsidRPr="00FC7590" w:rsidRDefault="007A4335" w:rsidP="002F0EF9">
            <w:pPr>
              <w:jc w:val="right"/>
              <w:rPr>
                <w:rFonts w:asciiTheme="minorHAnsi" w:hAnsiTheme="minorHAnsi" w:cstheme="minorHAnsi"/>
              </w:rPr>
            </w:pPr>
            <w:r w:rsidRPr="00FC7590">
              <w:rPr>
                <w:rFonts w:asciiTheme="minorHAnsi" w:hAnsiTheme="minorHAnsi" w:cstheme="minorHAnsi"/>
              </w:rPr>
              <w:t>ΚΟΙΝ.</w:t>
            </w:r>
          </w:p>
        </w:tc>
        <w:tc>
          <w:tcPr>
            <w:tcW w:w="4085" w:type="dxa"/>
            <w:gridSpan w:val="2"/>
          </w:tcPr>
          <w:p w14:paraId="64745BC6" w14:textId="77777777" w:rsidR="007A4335" w:rsidRPr="00FC7590" w:rsidRDefault="007A4335" w:rsidP="002F0EF9">
            <w:pPr>
              <w:ind w:left="360"/>
              <w:rPr>
                <w:rFonts w:asciiTheme="minorHAnsi" w:hAnsiTheme="minorHAnsi" w:cstheme="minorHAnsi"/>
              </w:rPr>
            </w:pPr>
          </w:p>
          <w:p w14:paraId="5EF1A986" w14:textId="77777777" w:rsidR="007A4335" w:rsidRPr="00FC7590" w:rsidRDefault="007A4335" w:rsidP="002F0EF9">
            <w:pPr>
              <w:ind w:left="360"/>
              <w:rPr>
                <w:rFonts w:asciiTheme="minorHAnsi" w:hAnsiTheme="minorHAnsi" w:cstheme="minorHAnsi"/>
              </w:rPr>
            </w:pPr>
          </w:p>
          <w:p w14:paraId="78015769" w14:textId="30BB9D97" w:rsidR="007A4335" w:rsidRPr="00FC7590" w:rsidRDefault="007A4335" w:rsidP="002F0EF9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F92F07"/>
              </w:rPr>
            </w:pPr>
            <w:r w:rsidRPr="00FC7590">
              <w:rPr>
                <w:rFonts w:asciiTheme="minorHAnsi" w:hAnsiTheme="minorHAnsi" w:cstheme="minorHAnsi"/>
                <w:color w:val="F92F07"/>
              </w:rPr>
              <w:t>Ενδιαφερόμενη</w:t>
            </w:r>
            <w:r w:rsidR="00C76E5E" w:rsidRPr="00FC7590">
              <w:rPr>
                <w:rFonts w:asciiTheme="minorHAnsi" w:hAnsiTheme="minorHAnsi" w:cstheme="minorHAnsi"/>
                <w:color w:val="F92F07"/>
              </w:rPr>
              <w:t>/</w:t>
            </w:r>
            <w:proofErr w:type="spellStart"/>
            <w:r w:rsidR="00C76E5E" w:rsidRPr="00FC7590">
              <w:rPr>
                <w:rFonts w:asciiTheme="minorHAnsi" w:hAnsiTheme="minorHAnsi" w:cstheme="minorHAnsi"/>
                <w:color w:val="F92F07"/>
              </w:rPr>
              <w:t>ος</w:t>
            </w:r>
            <w:proofErr w:type="spellEnd"/>
          </w:p>
          <w:p w14:paraId="584EF3D1" w14:textId="2492AC2A" w:rsidR="00AA303B" w:rsidRPr="00FC7590" w:rsidRDefault="00AA303B" w:rsidP="002F0EF9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F92F07"/>
              </w:rPr>
            </w:pPr>
            <w:r w:rsidRPr="00FC7590">
              <w:rPr>
                <w:rFonts w:asciiTheme="minorHAnsi" w:hAnsiTheme="minorHAnsi" w:cstheme="minorHAnsi"/>
                <w:color w:val="F92F07"/>
              </w:rPr>
              <w:t>ΔΔΕ Πέλλας</w:t>
            </w:r>
          </w:p>
          <w:p w14:paraId="66836043" w14:textId="52B76C16" w:rsidR="007A4335" w:rsidRPr="00FC7590" w:rsidRDefault="007A4335" w:rsidP="002F0EF9">
            <w:pPr>
              <w:ind w:left="360"/>
              <w:rPr>
                <w:rFonts w:asciiTheme="minorHAnsi" w:hAnsiTheme="minorHAnsi" w:cstheme="minorHAnsi"/>
                <w:color w:val="F92F07"/>
              </w:rPr>
            </w:pPr>
          </w:p>
          <w:p w14:paraId="5910D3C3" w14:textId="62C27917" w:rsidR="007A4335" w:rsidRPr="00FC7590" w:rsidRDefault="007A4335" w:rsidP="002F0EF9">
            <w:pPr>
              <w:rPr>
                <w:rFonts w:asciiTheme="minorHAnsi" w:hAnsiTheme="minorHAnsi" w:cstheme="minorHAnsi"/>
                <w:color w:val="F92F07"/>
              </w:rPr>
            </w:pPr>
          </w:p>
          <w:p w14:paraId="025C9441" w14:textId="516F4A40" w:rsidR="008E068A" w:rsidRPr="00FC7590" w:rsidRDefault="008E068A" w:rsidP="002F0EF9">
            <w:pPr>
              <w:rPr>
                <w:rFonts w:asciiTheme="minorHAnsi" w:hAnsiTheme="minorHAnsi" w:cstheme="minorHAnsi"/>
                <w:color w:val="FF0000"/>
              </w:rPr>
            </w:pPr>
          </w:p>
        </w:tc>
      </w:tr>
    </w:tbl>
    <w:p w14:paraId="6564D6E0" w14:textId="77777777" w:rsidR="008E068A" w:rsidRPr="00FC7590" w:rsidRDefault="008E068A">
      <w:pPr>
        <w:pStyle w:val="2"/>
        <w:spacing w:before="0" w:after="0"/>
        <w:rPr>
          <w:rFonts w:asciiTheme="minorHAnsi" w:hAnsiTheme="minorHAnsi" w:cstheme="minorHAnsi"/>
          <w:b w:val="0"/>
          <w:i w:val="0"/>
          <w:sz w:val="20"/>
        </w:rPr>
      </w:pPr>
    </w:p>
    <w:p w14:paraId="68943906" w14:textId="6043A9D5" w:rsidR="00774A12" w:rsidRPr="00FC7590" w:rsidRDefault="00774A12" w:rsidP="00774A12">
      <w:pPr>
        <w:pStyle w:val="3"/>
        <w:spacing w:before="0"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7590">
        <w:rPr>
          <w:rFonts w:asciiTheme="minorHAnsi" w:hAnsiTheme="minorHAnsi" w:cstheme="minorHAnsi"/>
          <w:sz w:val="22"/>
          <w:szCs w:val="22"/>
        </w:rPr>
        <w:t xml:space="preserve">ΘΕΜΑ: «Χορήγηση </w:t>
      </w:r>
      <w:r w:rsidR="00F61B75" w:rsidRPr="00FC7590">
        <w:rPr>
          <w:rFonts w:asciiTheme="minorHAnsi" w:hAnsiTheme="minorHAnsi" w:cstheme="minorHAnsi"/>
          <w:sz w:val="22"/>
          <w:szCs w:val="22"/>
        </w:rPr>
        <w:t xml:space="preserve">άδειας απουσίας </w:t>
      </w:r>
      <w:r w:rsidR="001E42D7" w:rsidRPr="00FC7590">
        <w:rPr>
          <w:rFonts w:asciiTheme="minorHAnsi" w:hAnsiTheme="minorHAnsi" w:cstheme="minorHAnsi"/>
          <w:sz w:val="22"/>
          <w:szCs w:val="22"/>
        </w:rPr>
        <w:t xml:space="preserve">σε </w:t>
      </w:r>
      <w:r w:rsidR="00E750CF" w:rsidRPr="00FC7590">
        <w:rPr>
          <w:rFonts w:asciiTheme="minorHAnsi" w:hAnsiTheme="minorHAnsi" w:cstheme="minorHAnsi"/>
          <w:sz w:val="22"/>
          <w:szCs w:val="22"/>
        </w:rPr>
        <w:t xml:space="preserve"> αναπληρωτή </w:t>
      </w:r>
      <w:r w:rsidR="001E42D7" w:rsidRPr="00FC7590">
        <w:rPr>
          <w:rFonts w:asciiTheme="minorHAnsi" w:hAnsiTheme="minorHAnsi" w:cstheme="minorHAnsi"/>
          <w:sz w:val="22"/>
          <w:szCs w:val="22"/>
        </w:rPr>
        <w:t>εκπαιδευτικό λόγω ασθενείας τέκνου</w:t>
      </w:r>
      <w:r w:rsidRPr="00FC7590">
        <w:rPr>
          <w:rFonts w:asciiTheme="minorHAnsi" w:hAnsiTheme="minorHAnsi" w:cstheme="minorHAnsi"/>
          <w:sz w:val="22"/>
          <w:szCs w:val="22"/>
        </w:rPr>
        <w:t>»</w:t>
      </w:r>
    </w:p>
    <w:p w14:paraId="195C795E" w14:textId="77777777" w:rsidR="00774A12" w:rsidRPr="00FC7590" w:rsidRDefault="00774A12" w:rsidP="00774A12">
      <w:pPr>
        <w:rPr>
          <w:rFonts w:asciiTheme="minorHAnsi" w:hAnsiTheme="minorHAnsi" w:cstheme="minorHAnsi"/>
          <w:sz w:val="22"/>
          <w:szCs w:val="22"/>
        </w:rPr>
      </w:pPr>
    </w:p>
    <w:p w14:paraId="0BA8CAFE" w14:textId="77777777" w:rsidR="008E068A" w:rsidRPr="00FC7590" w:rsidRDefault="00774A12" w:rsidP="00915605">
      <w:pPr>
        <w:rPr>
          <w:rFonts w:asciiTheme="minorHAnsi" w:hAnsiTheme="minorHAnsi" w:cstheme="minorHAnsi"/>
          <w:b/>
          <w:sz w:val="22"/>
          <w:szCs w:val="22"/>
        </w:rPr>
      </w:pPr>
      <w:r w:rsidRPr="00FC7590">
        <w:rPr>
          <w:rFonts w:asciiTheme="minorHAnsi" w:hAnsiTheme="minorHAnsi" w:cstheme="minorHAnsi"/>
          <w:b/>
          <w:sz w:val="22"/>
          <w:szCs w:val="22"/>
        </w:rPr>
        <w:t>Έχοντας υπόψη:</w:t>
      </w:r>
    </w:p>
    <w:p w14:paraId="65801C75" w14:textId="77777777" w:rsidR="00774A12" w:rsidRPr="00FC7590" w:rsidRDefault="00774A12" w:rsidP="00774A12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9E2C067" w14:textId="3BD68E12" w:rsidR="00E750CF" w:rsidRPr="00FC7590" w:rsidRDefault="00E750CF" w:rsidP="00E750C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AFC0429" w14:textId="28B7C74F" w:rsidR="00E750CF" w:rsidRPr="00FC7590" w:rsidRDefault="00E750CF" w:rsidP="00E750CF">
      <w:pPr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7590">
        <w:rPr>
          <w:rFonts w:asciiTheme="minorHAnsi" w:hAnsiTheme="minorHAnsi" w:cstheme="minorHAnsi"/>
          <w:sz w:val="22"/>
          <w:szCs w:val="22"/>
        </w:rPr>
        <w:t>Τις διατάξεις του  άρθρου 23 του Π.Δ.410/1988, όπως τροποποιήθηκε με την παρ.7, άρθρο 47 του Ν.4674/2020 (Φ.Ε.Κ.53/</w:t>
      </w:r>
      <w:proofErr w:type="spellStart"/>
      <w:r w:rsidRPr="00FC7590">
        <w:rPr>
          <w:rFonts w:asciiTheme="minorHAnsi" w:hAnsiTheme="minorHAnsi" w:cstheme="minorHAnsi"/>
          <w:sz w:val="22"/>
          <w:szCs w:val="22"/>
        </w:rPr>
        <w:t>τ.Α</w:t>
      </w:r>
      <w:proofErr w:type="spellEnd"/>
      <w:r w:rsidRPr="00FC7590">
        <w:rPr>
          <w:rFonts w:asciiTheme="minorHAnsi" w:hAnsiTheme="minorHAnsi" w:cstheme="minorHAnsi"/>
          <w:sz w:val="22"/>
          <w:szCs w:val="22"/>
        </w:rPr>
        <w:t>΄/11-03-2020)</w:t>
      </w:r>
    </w:p>
    <w:p w14:paraId="50176B47" w14:textId="0B6E0B98" w:rsidR="00E750CF" w:rsidRPr="00FC7590" w:rsidRDefault="00E750CF" w:rsidP="00E750CF">
      <w:pPr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7590">
        <w:rPr>
          <w:rFonts w:asciiTheme="minorHAnsi" w:hAnsiTheme="minorHAnsi" w:cstheme="minorHAnsi"/>
          <w:sz w:val="22"/>
          <w:szCs w:val="22"/>
        </w:rPr>
        <w:t>Το άρθρο 31 του ν.4440/2-12-2016  ( ΦΕΚ Α΄ 224), ΄΄ Ενιαίο Σύστημα Κινητικότητας στη Δημόσια Διοίκηση και την Τοπική Αυτοδιοίκηση, υποχρεώσεις των προσώπων που διορίζονται στις θέσεις των άρθρων 6 και 8 του ν.4369/2016 , ασυμβίβαστα και πρόληψη  των περιπτώσεων σύγκρουσης συμφερόντων και λοιπές διατάξεις΄΄.</w:t>
      </w:r>
    </w:p>
    <w:p w14:paraId="2D7B6BD8" w14:textId="2D65FB77" w:rsidR="00E750CF" w:rsidRPr="00FC7590" w:rsidRDefault="00E750CF" w:rsidP="00E750CF">
      <w:pPr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7590">
        <w:rPr>
          <w:rFonts w:asciiTheme="minorHAnsi" w:hAnsiTheme="minorHAnsi" w:cstheme="minorHAnsi"/>
          <w:sz w:val="22"/>
          <w:szCs w:val="22"/>
        </w:rPr>
        <w:t xml:space="preserve">Την υπ’  </w:t>
      </w:r>
      <w:proofErr w:type="spellStart"/>
      <w:r w:rsidRPr="00FC7590">
        <w:rPr>
          <w:rFonts w:asciiTheme="minorHAnsi" w:hAnsiTheme="minorHAnsi" w:cstheme="minorHAnsi"/>
          <w:sz w:val="22"/>
          <w:szCs w:val="22"/>
        </w:rPr>
        <w:t>αριθμ</w:t>
      </w:r>
      <w:proofErr w:type="spellEnd"/>
      <w:r w:rsidRPr="00FC7590">
        <w:rPr>
          <w:rFonts w:asciiTheme="minorHAnsi" w:hAnsiTheme="minorHAnsi" w:cstheme="minorHAnsi"/>
          <w:sz w:val="22"/>
          <w:szCs w:val="22"/>
        </w:rPr>
        <w:t>. Πρωτ.Φ.353.1/26/153324/Δ1 Υ.Α. (ΦΕΚ2648/</w:t>
      </w:r>
      <w:proofErr w:type="spellStart"/>
      <w:r w:rsidRPr="00FC7590">
        <w:rPr>
          <w:rFonts w:asciiTheme="minorHAnsi" w:hAnsiTheme="minorHAnsi" w:cstheme="minorHAnsi"/>
          <w:sz w:val="22"/>
          <w:szCs w:val="22"/>
        </w:rPr>
        <w:t>τ.Β</w:t>
      </w:r>
      <w:proofErr w:type="spellEnd"/>
      <w:r w:rsidRPr="00FC7590">
        <w:rPr>
          <w:rFonts w:asciiTheme="minorHAnsi" w:hAnsiTheme="minorHAnsi" w:cstheme="minorHAnsi"/>
          <w:sz w:val="22"/>
          <w:szCs w:val="22"/>
        </w:rPr>
        <w:t>’/07-10-2014), η οποία τροποποίησε την υπ’ αριθμ.Φ.353.1/324/105657/Δ1 Υ.Α. (ΦΕΚ1340/</w:t>
      </w:r>
      <w:proofErr w:type="spellStart"/>
      <w:r w:rsidRPr="00FC7590">
        <w:rPr>
          <w:rFonts w:asciiTheme="minorHAnsi" w:hAnsiTheme="minorHAnsi" w:cstheme="minorHAnsi"/>
          <w:sz w:val="22"/>
          <w:szCs w:val="22"/>
        </w:rPr>
        <w:t>τ.Β</w:t>
      </w:r>
      <w:proofErr w:type="spellEnd"/>
      <w:r w:rsidRPr="00FC7590">
        <w:rPr>
          <w:rFonts w:asciiTheme="minorHAnsi" w:hAnsiTheme="minorHAnsi" w:cstheme="minorHAnsi"/>
          <w:sz w:val="22"/>
          <w:szCs w:val="22"/>
        </w:rPr>
        <w:t>΄/08-10-2002) με θέμα: «Καθορισμός των ειδικότερων καθηκόντων και αρμοδιοτήτων … των Διευθυντών &amp; Υποδιευθυντών σχολικών μονάδων»</w:t>
      </w:r>
    </w:p>
    <w:p w14:paraId="6F3DEE8F" w14:textId="129259B1" w:rsidR="00774A12" w:rsidRPr="00FC7590" w:rsidRDefault="008E068A" w:rsidP="00774A12">
      <w:pPr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7590">
        <w:rPr>
          <w:rFonts w:asciiTheme="minorHAnsi" w:hAnsiTheme="minorHAnsi" w:cstheme="minorHAnsi"/>
          <w:sz w:val="22"/>
          <w:szCs w:val="22"/>
        </w:rPr>
        <w:t>Την από</w:t>
      </w:r>
      <w:r w:rsidR="002646A3" w:rsidRPr="00FC7590">
        <w:rPr>
          <w:rFonts w:asciiTheme="minorHAnsi" w:hAnsiTheme="minorHAnsi" w:cstheme="minorHAnsi"/>
          <w:sz w:val="22"/>
          <w:szCs w:val="22"/>
        </w:rPr>
        <w:t xml:space="preserve"> </w:t>
      </w:r>
      <w:r w:rsidR="00E750CF" w:rsidRPr="00FC7590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……………………….</w:t>
      </w:r>
      <w:r w:rsidR="002F0EF9" w:rsidRPr="00FC759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FC7590">
        <w:rPr>
          <w:rFonts w:asciiTheme="minorHAnsi" w:hAnsiTheme="minorHAnsi" w:cstheme="minorHAnsi"/>
          <w:sz w:val="22"/>
          <w:szCs w:val="22"/>
        </w:rPr>
        <w:t>αίτηση</w:t>
      </w:r>
      <w:r w:rsidR="002F0EF9" w:rsidRPr="00FC7590">
        <w:rPr>
          <w:rFonts w:asciiTheme="minorHAnsi" w:hAnsiTheme="minorHAnsi" w:cstheme="minorHAnsi"/>
          <w:sz w:val="22"/>
          <w:szCs w:val="22"/>
        </w:rPr>
        <w:t xml:space="preserve"> </w:t>
      </w:r>
      <w:r w:rsidR="001A1498" w:rsidRPr="00FC7590">
        <w:rPr>
          <w:rFonts w:asciiTheme="minorHAnsi" w:hAnsiTheme="minorHAnsi" w:cstheme="minorHAnsi"/>
          <w:sz w:val="22"/>
          <w:szCs w:val="22"/>
        </w:rPr>
        <w:t>……………………….</w:t>
      </w:r>
      <w:r w:rsidR="000C4BF7" w:rsidRPr="00FC7590">
        <w:rPr>
          <w:rFonts w:asciiTheme="minorHAnsi" w:hAnsiTheme="minorHAnsi" w:cstheme="minorHAnsi"/>
          <w:sz w:val="22"/>
          <w:szCs w:val="22"/>
        </w:rPr>
        <w:t xml:space="preserve"> συνοδευόμενη από </w:t>
      </w:r>
      <w:r w:rsidR="001E42D7" w:rsidRPr="00FC7590">
        <w:rPr>
          <w:rFonts w:asciiTheme="minorHAnsi" w:hAnsiTheme="minorHAnsi" w:cstheme="minorHAnsi"/>
          <w:sz w:val="22"/>
          <w:szCs w:val="22"/>
        </w:rPr>
        <w:t xml:space="preserve">ιατρική γνωμάτευση για το τέκνο </w:t>
      </w:r>
      <w:r w:rsidR="001A1498" w:rsidRPr="00FC7590">
        <w:rPr>
          <w:rFonts w:asciiTheme="minorHAnsi" w:hAnsiTheme="minorHAnsi" w:cstheme="minorHAnsi"/>
          <w:sz w:val="22"/>
          <w:szCs w:val="22"/>
        </w:rPr>
        <w:t>της/ του</w:t>
      </w:r>
      <w:r w:rsidR="002F0EF9" w:rsidRPr="00FC7590">
        <w:rPr>
          <w:rFonts w:asciiTheme="minorHAnsi" w:hAnsiTheme="minorHAnsi" w:cstheme="minorHAnsi"/>
          <w:sz w:val="22"/>
          <w:szCs w:val="22"/>
        </w:rPr>
        <w:t xml:space="preserve"> </w:t>
      </w:r>
      <w:r w:rsidRPr="00FC7590">
        <w:rPr>
          <w:rFonts w:asciiTheme="minorHAnsi" w:hAnsiTheme="minorHAnsi" w:cstheme="minorHAnsi"/>
          <w:sz w:val="22"/>
          <w:szCs w:val="22"/>
        </w:rPr>
        <w:t>.</w:t>
      </w:r>
    </w:p>
    <w:p w14:paraId="35F5E93F" w14:textId="77777777" w:rsidR="00774A12" w:rsidRPr="00FC7590" w:rsidRDefault="008E068A" w:rsidP="00774A1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C7590">
        <w:rPr>
          <w:rFonts w:asciiTheme="minorHAnsi" w:hAnsiTheme="minorHAnsi" w:cstheme="minorHAnsi"/>
          <w:b/>
          <w:sz w:val="22"/>
          <w:szCs w:val="22"/>
        </w:rPr>
        <w:t>Α π ο φ α σ ί ζ ο υ μ ε</w:t>
      </w:r>
    </w:p>
    <w:p w14:paraId="3601F51F" w14:textId="2DCF7952" w:rsidR="008E068A" w:rsidRPr="00FC7590" w:rsidRDefault="008E068A" w:rsidP="00F61B75">
      <w:p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FC7590">
        <w:rPr>
          <w:rFonts w:asciiTheme="minorHAnsi" w:hAnsiTheme="minorHAnsi" w:cstheme="minorHAnsi"/>
          <w:sz w:val="22"/>
          <w:szCs w:val="22"/>
        </w:rPr>
        <w:t xml:space="preserve">Χορηγούμε </w:t>
      </w:r>
      <w:r w:rsidR="001A1498" w:rsidRPr="00FC7590">
        <w:rPr>
          <w:rFonts w:asciiTheme="minorHAnsi" w:hAnsiTheme="minorHAnsi" w:cstheme="minorHAnsi"/>
          <w:sz w:val="22"/>
          <w:szCs w:val="22"/>
        </w:rPr>
        <w:t>……………………</w:t>
      </w:r>
      <w:r w:rsidR="002F0EF9" w:rsidRPr="00FC7590">
        <w:rPr>
          <w:rFonts w:asciiTheme="minorHAnsi" w:hAnsiTheme="minorHAnsi" w:cstheme="minorHAnsi"/>
          <w:sz w:val="22"/>
          <w:szCs w:val="22"/>
        </w:rPr>
        <w:t xml:space="preserve"> </w:t>
      </w:r>
      <w:r w:rsidR="001A1498" w:rsidRPr="00FC7590">
        <w:rPr>
          <w:rFonts w:asciiTheme="minorHAnsi" w:hAnsiTheme="minorHAnsi" w:cstheme="minorHAnsi"/>
          <w:sz w:val="22"/>
          <w:szCs w:val="22"/>
        </w:rPr>
        <w:t xml:space="preserve">εκπαιδευτικό του </w:t>
      </w:r>
      <w:r w:rsidR="002F0EF9" w:rsidRPr="00FC7590">
        <w:rPr>
          <w:rFonts w:asciiTheme="minorHAnsi" w:hAnsiTheme="minorHAnsi" w:cstheme="minorHAnsi"/>
          <w:sz w:val="22"/>
          <w:szCs w:val="22"/>
        </w:rPr>
        <w:t xml:space="preserve"> κλάδου </w:t>
      </w:r>
      <w:r w:rsidR="001A1498" w:rsidRPr="00FC7590">
        <w:rPr>
          <w:rFonts w:asciiTheme="minorHAnsi" w:hAnsiTheme="minorHAnsi" w:cstheme="minorHAnsi"/>
          <w:sz w:val="22"/>
          <w:szCs w:val="22"/>
        </w:rPr>
        <w:t>ΠΕ…………………..</w:t>
      </w:r>
      <w:r w:rsidR="002F0EF9" w:rsidRPr="00FC7590">
        <w:rPr>
          <w:rFonts w:asciiTheme="minorHAnsi" w:hAnsiTheme="minorHAnsi" w:cstheme="minorHAnsi"/>
          <w:sz w:val="22"/>
          <w:szCs w:val="22"/>
        </w:rPr>
        <w:t xml:space="preserve"> </w:t>
      </w:r>
      <w:r w:rsidR="0002126E" w:rsidRPr="00FC7590">
        <w:rPr>
          <w:rFonts w:asciiTheme="minorHAnsi" w:hAnsiTheme="minorHAnsi" w:cstheme="minorHAnsi"/>
          <w:sz w:val="22"/>
          <w:szCs w:val="22"/>
        </w:rPr>
        <w:t>,</w:t>
      </w:r>
      <w:r w:rsidRPr="00FC7590">
        <w:rPr>
          <w:rFonts w:asciiTheme="minorHAnsi" w:hAnsiTheme="minorHAnsi" w:cstheme="minorHAnsi"/>
          <w:sz w:val="22"/>
          <w:szCs w:val="22"/>
        </w:rPr>
        <w:t xml:space="preserve"> </w:t>
      </w:r>
      <w:r w:rsidR="009A0496" w:rsidRPr="00FC7590">
        <w:rPr>
          <w:rFonts w:asciiTheme="minorHAnsi" w:hAnsiTheme="minorHAnsi" w:cstheme="minorHAnsi"/>
          <w:sz w:val="22"/>
          <w:szCs w:val="22"/>
        </w:rPr>
        <w:t>άδεια</w:t>
      </w:r>
      <w:r w:rsidR="00F61B75" w:rsidRPr="00FC7590">
        <w:rPr>
          <w:rFonts w:asciiTheme="minorHAnsi" w:hAnsiTheme="minorHAnsi" w:cstheme="minorHAnsi"/>
          <w:sz w:val="22"/>
          <w:szCs w:val="22"/>
        </w:rPr>
        <w:t xml:space="preserve"> απουσίας </w:t>
      </w:r>
      <w:r w:rsidRPr="00FC7590">
        <w:rPr>
          <w:rFonts w:asciiTheme="minorHAnsi" w:hAnsiTheme="minorHAnsi" w:cstheme="minorHAnsi"/>
          <w:sz w:val="22"/>
          <w:szCs w:val="22"/>
        </w:rPr>
        <w:t>με αποδοχές</w:t>
      </w:r>
      <w:r w:rsidR="004B25F7" w:rsidRPr="00FC7590">
        <w:rPr>
          <w:rFonts w:asciiTheme="minorHAnsi" w:hAnsiTheme="minorHAnsi" w:cstheme="minorHAnsi"/>
          <w:sz w:val="22"/>
          <w:szCs w:val="22"/>
        </w:rPr>
        <w:t xml:space="preserve"> </w:t>
      </w:r>
      <w:r w:rsidR="001A1498" w:rsidRPr="00FC7590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………………..(…) ημερών</w:t>
      </w:r>
      <w:r w:rsidR="001A1498" w:rsidRPr="00FC7590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 xml:space="preserve"> </w:t>
      </w:r>
      <w:r w:rsidR="002F0EF9" w:rsidRPr="00FC7590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 xml:space="preserve"> </w:t>
      </w:r>
      <w:r w:rsidR="00F92D1A" w:rsidRPr="00FC7590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056F37" w:rsidRPr="00FC759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A0496" w:rsidRPr="00FC7590">
        <w:rPr>
          <w:rFonts w:asciiTheme="minorHAnsi" w:hAnsiTheme="minorHAnsi" w:cstheme="minorHAnsi"/>
          <w:color w:val="000000" w:themeColor="text1"/>
          <w:sz w:val="22"/>
          <w:szCs w:val="22"/>
        </w:rPr>
        <w:t>την</w:t>
      </w:r>
      <w:r w:rsidR="00AC30B6" w:rsidRPr="00FC759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A1498" w:rsidRPr="00FC7590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</w:t>
      </w:r>
      <w:r w:rsidR="003B4EB2" w:rsidRPr="00FC759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9A0496" w:rsidRPr="00FC7590">
        <w:rPr>
          <w:rFonts w:asciiTheme="minorHAnsi" w:hAnsiTheme="minorHAnsi" w:cstheme="minorHAnsi"/>
          <w:sz w:val="22"/>
          <w:szCs w:val="22"/>
        </w:rPr>
        <w:t>λόγω ασθενείας τέκνου</w:t>
      </w:r>
      <w:r w:rsidR="00F61B75" w:rsidRPr="00FC7590">
        <w:rPr>
          <w:rFonts w:asciiTheme="minorHAnsi" w:hAnsiTheme="minorHAnsi" w:cstheme="minorHAnsi"/>
          <w:sz w:val="22"/>
          <w:szCs w:val="22"/>
        </w:rPr>
        <w:t>.</w:t>
      </w:r>
      <w:r w:rsidR="00E750CF" w:rsidRPr="00FC7590">
        <w:rPr>
          <w:rFonts w:asciiTheme="minorHAnsi" w:hAnsiTheme="minorHAnsi" w:cstheme="minorHAnsi"/>
          <w:sz w:val="22"/>
          <w:szCs w:val="22"/>
        </w:rPr>
        <w:t>( σε αναλογία της σύμβασης )</w:t>
      </w:r>
    </w:p>
    <w:p w14:paraId="04257AEF" w14:textId="0DAF6759" w:rsidR="00D05899" w:rsidRPr="00FC7590" w:rsidRDefault="002F0EF9" w:rsidP="00D05899">
      <w:pPr>
        <w:spacing w:line="360" w:lineRule="auto"/>
        <w:ind w:firstLine="4820"/>
        <w:jc w:val="center"/>
        <w:rPr>
          <w:rFonts w:asciiTheme="minorHAnsi" w:hAnsiTheme="minorHAnsi" w:cstheme="minorHAnsi"/>
          <w:sz w:val="22"/>
          <w:szCs w:val="22"/>
        </w:rPr>
      </w:pPr>
      <w:r w:rsidRPr="00FC7590">
        <w:rPr>
          <w:rFonts w:asciiTheme="minorHAnsi" w:hAnsiTheme="minorHAnsi" w:cstheme="minorHAnsi"/>
          <w:sz w:val="22"/>
          <w:szCs w:val="22"/>
        </w:rPr>
        <w:t>Ο Δ/</w:t>
      </w:r>
      <w:proofErr w:type="spellStart"/>
      <w:r w:rsidRPr="00FC7590">
        <w:rPr>
          <w:rFonts w:asciiTheme="minorHAnsi" w:hAnsiTheme="minorHAnsi" w:cstheme="minorHAnsi"/>
          <w:sz w:val="22"/>
          <w:szCs w:val="22"/>
        </w:rPr>
        <w:t>ντής</w:t>
      </w:r>
      <w:proofErr w:type="spellEnd"/>
      <w:r w:rsidRPr="00FC759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E9E00B" w14:textId="71727606" w:rsidR="00E16196" w:rsidRPr="00FC7590" w:rsidRDefault="00E16196" w:rsidP="00E16196">
      <w:pPr>
        <w:spacing w:line="360" w:lineRule="auto"/>
        <w:ind w:firstLine="4820"/>
        <w:jc w:val="center"/>
        <w:rPr>
          <w:rFonts w:asciiTheme="minorHAnsi" w:hAnsiTheme="minorHAnsi" w:cstheme="minorHAnsi"/>
          <w:sz w:val="22"/>
          <w:szCs w:val="22"/>
        </w:rPr>
      </w:pPr>
    </w:p>
    <w:p w14:paraId="4F26C61B" w14:textId="77777777" w:rsidR="002F0EF9" w:rsidRPr="00FC7590" w:rsidRDefault="002F0EF9" w:rsidP="00E16196">
      <w:pPr>
        <w:spacing w:line="360" w:lineRule="auto"/>
        <w:ind w:firstLine="4820"/>
        <w:jc w:val="center"/>
        <w:rPr>
          <w:rFonts w:asciiTheme="minorHAnsi" w:hAnsiTheme="minorHAnsi" w:cstheme="minorHAnsi"/>
          <w:sz w:val="22"/>
          <w:szCs w:val="22"/>
        </w:rPr>
      </w:pPr>
    </w:p>
    <w:p w14:paraId="20D96E1F" w14:textId="13199E89" w:rsidR="008E068A" w:rsidRPr="00FC7590" w:rsidRDefault="001A1498" w:rsidP="00676F9B">
      <w:pPr>
        <w:spacing w:line="360" w:lineRule="auto"/>
        <w:ind w:firstLine="4820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C7590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……………………….</w:t>
      </w:r>
    </w:p>
    <w:p w14:paraId="5CB6F91E" w14:textId="16AD6224" w:rsidR="002F0EF9" w:rsidRPr="004270AA" w:rsidRDefault="001A1498" w:rsidP="00676F9B">
      <w:pPr>
        <w:spacing w:line="360" w:lineRule="auto"/>
        <w:ind w:firstLine="4820"/>
        <w:jc w:val="center"/>
        <w:rPr>
          <w:rFonts w:asciiTheme="minorHAnsi" w:hAnsiTheme="minorHAnsi" w:cstheme="minorHAnsi"/>
          <w:color w:val="FF0000"/>
          <w:sz w:val="24"/>
        </w:rPr>
      </w:pPr>
      <w:r w:rsidRPr="004270AA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</w:t>
      </w:r>
    </w:p>
    <w:sectPr w:rsidR="002F0EF9" w:rsidRPr="004270AA" w:rsidSect="00972709">
      <w:pgSz w:w="11906" w:h="16838"/>
      <w:pgMar w:top="851" w:right="1134" w:bottom="27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72A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63703A0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2A46D6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35300B4"/>
    <w:multiLevelType w:val="singleLevel"/>
    <w:tmpl w:val="45C645B0"/>
    <w:lvl w:ilvl="0">
      <w:start w:val="1"/>
      <w:numFmt w:val="decimal"/>
      <w:lvlText w:val="%1.- "/>
      <w:lvlJc w:val="left"/>
      <w:pPr>
        <w:tabs>
          <w:tab w:val="num" w:pos="624"/>
        </w:tabs>
        <w:ind w:left="624" w:hanging="567"/>
      </w:pPr>
    </w:lvl>
  </w:abstractNum>
  <w:abstractNum w:abstractNumId="4" w15:restartNumberingAfterBreak="0">
    <w:nsid w:val="46ED323D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DD225A5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B836CFE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107727229">
    <w:abstractNumId w:val="3"/>
  </w:num>
  <w:num w:numId="2" w16cid:durableId="1906642714">
    <w:abstractNumId w:val="5"/>
  </w:num>
  <w:num w:numId="3" w16cid:durableId="748844073">
    <w:abstractNumId w:val="6"/>
  </w:num>
  <w:num w:numId="4" w16cid:durableId="1275939943">
    <w:abstractNumId w:val="4"/>
  </w:num>
  <w:num w:numId="5" w16cid:durableId="1852255600">
    <w:abstractNumId w:val="0"/>
  </w:num>
  <w:num w:numId="6" w16cid:durableId="1579247188">
    <w:abstractNumId w:val="2"/>
  </w:num>
  <w:num w:numId="7" w16cid:durableId="153322812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833"/>
    <w:rsid w:val="000001BC"/>
    <w:rsid w:val="00001A0B"/>
    <w:rsid w:val="00010287"/>
    <w:rsid w:val="000116BD"/>
    <w:rsid w:val="00015DE5"/>
    <w:rsid w:val="00016854"/>
    <w:rsid w:val="0002126E"/>
    <w:rsid w:val="000214E3"/>
    <w:rsid w:val="00021739"/>
    <w:rsid w:val="00025001"/>
    <w:rsid w:val="000252EE"/>
    <w:rsid w:val="000402E9"/>
    <w:rsid w:val="0004229D"/>
    <w:rsid w:val="000432BA"/>
    <w:rsid w:val="000509FA"/>
    <w:rsid w:val="00052F96"/>
    <w:rsid w:val="00056F37"/>
    <w:rsid w:val="00061879"/>
    <w:rsid w:val="00067A33"/>
    <w:rsid w:val="000731A2"/>
    <w:rsid w:val="00073EBA"/>
    <w:rsid w:val="0007592F"/>
    <w:rsid w:val="00075C78"/>
    <w:rsid w:val="000761F9"/>
    <w:rsid w:val="00095A1F"/>
    <w:rsid w:val="00097B2C"/>
    <w:rsid w:val="000A49AE"/>
    <w:rsid w:val="000A4A62"/>
    <w:rsid w:val="000B08F1"/>
    <w:rsid w:val="000B1395"/>
    <w:rsid w:val="000B18C5"/>
    <w:rsid w:val="000B4D3E"/>
    <w:rsid w:val="000B6161"/>
    <w:rsid w:val="000C33E5"/>
    <w:rsid w:val="000C3AEC"/>
    <w:rsid w:val="000C4BF7"/>
    <w:rsid w:val="000E28D0"/>
    <w:rsid w:val="000E7F3F"/>
    <w:rsid w:val="00102DA8"/>
    <w:rsid w:val="00103CD8"/>
    <w:rsid w:val="00103EBA"/>
    <w:rsid w:val="00104374"/>
    <w:rsid w:val="00110C10"/>
    <w:rsid w:val="001323D8"/>
    <w:rsid w:val="001356B1"/>
    <w:rsid w:val="001455BE"/>
    <w:rsid w:val="00146A44"/>
    <w:rsid w:val="00156A17"/>
    <w:rsid w:val="00192E69"/>
    <w:rsid w:val="001A1498"/>
    <w:rsid w:val="001A45C5"/>
    <w:rsid w:val="001B0591"/>
    <w:rsid w:val="001B3F4F"/>
    <w:rsid w:val="001B46D6"/>
    <w:rsid w:val="001C02BB"/>
    <w:rsid w:val="001E42D7"/>
    <w:rsid w:val="001E4A0E"/>
    <w:rsid w:val="001F484F"/>
    <w:rsid w:val="001F4E4B"/>
    <w:rsid w:val="00200757"/>
    <w:rsid w:val="00201B65"/>
    <w:rsid w:val="00227B40"/>
    <w:rsid w:val="00243082"/>
    <w:rsid w:val="002445FC"/>
    <w:rsid w:val="0024487F"/>
    <w:rsid w:val="002507ED"/>
    <w:rsid w:val="002550C0"/>
    <w:rsid w:val="00255F72"/>
    <w:rsid w:val="0026094D"/>
    <w:rsid w:val="00260FE1"/>
    <w:rsid w:val="002646A3"/>
    <w:rsid w:val="00274952"/>
    <w:rsid w:val="00292D87"/>
    <w:rsid w:val="002A2133"/>
    <w:rsid w:val="002A6A13"/>
    <w:rsid w:val="002B2F0D"/>
    <w:rsid w:val="002E02B6"/>
    <w:rsid w:val="002E0912"/>
    <w:rsid w:val="002F0EF9"/>
    <w:rsid w:val="002F4355"/>
    <w:rsid w:val="002F487E"/>
    <w:rsid w:val="00300356"/>
    <w:rsid w:val="003024C4"/>
    <w:rsid w:val="003049B6"/>
    <w:rsid w:val="003059AD"/>
    <w:rsid w:val="003061C4"/>
    <w:rsid w:val="00317B03"/>
    <w:rsid w:val="00325D4A"/>
    <w:rsid w:val="003263C8"/>
    <w:rsid w:val="00327E91"/>
    <w:rsid w:val="00334F7C"/>
    <w:rsid w:val="00336BA7"/>
    <w:rsid w:val="00342CE9"/>
    <w:rsid w:val="00372365"/>
    <w:rsid w:val="003730B1"/>
    <w:rsid w:val="003836FF"/>
    <w:rsid w:val="00384485"/>
    <w:rsid w:val="0038594A"/>
    <w:rsid w:val="00391F29"/>
    <w:rsid w:val="00396A4F"/>
    <w:rsid w:val="003A1159"/>
    <w:rsid w:val="003B2547"/>
    <w:rsid w:val="003B4EB2"/>
    <w:rsid w:val="003B6E2D"/>
    <w:rsid w:val="003C05CF"/>
    <w:rsid w:val="003D326F"/>
    <w:rsid w:val="003D4773"/>
    <w:rsid w:val="003E22DA"/>
    <w:rsid w:val="003E4B63"/>
    <w:rsid w:val="003E6018"/>
    <w:rsid w:val="003F490E"/>
    <w:rsid w:val="003F605A"/>
    <w:rsid w:val="00400B4E"/>
    <w:rsid w:val="00405813"/>
    <w:rsid w:val="004241B9"/>
    <w:rsid w:val="00424AFE"/>
    <w:rsid w:val="004270AA"/>
    <w:rsid w:val="00435FD0"/>
    <w:rsid w:val="004366B7"/>
    <w:rsid w:val="00444DEE"/>
    <w:rsid w:val="00446036"/>
    <w:rsid w:val="00451F04"/>
    <w:rsid w:val="00455BC8"/>
    <w:rsid w:val="00460102"/>
    <w:rsid w:val="00461340"/>
    <w:rsid w:val="00474657"/>
    <w:rsid w:val="00484A8D"/>
    <w:rsid w:val="00494877"/>
    <w:rsid w:val="004A070C"/>
    <w:rsid w:val="004A5BA5"/>
    <w:rsid w:val="004A7343"/>
    <w:rsid w:val="004B25F7"/>
    <w:rsid w:val="004B32EC"/>
    <w:rsid w:val="004C01C9"/>
    <w:rsid w:val="004C35E6"/>
    <w:rsid w:val="004D50D5"/>
    <w:rsid w:val="004D6BF0"/>
    <w:rsid w:val="004E3E85"/>
    <w:rsid w:val="004F4044"/>
    <w:rsid w:val="004F4744"/>
    <w:rsid w:val="004F6F9C"/>
    <w:rsid w:val="00501F2B"/>
    <w:rsid w:val="00502A1A"/>
    <w:rsid w:val="005102F3"/>
    <w:rsid w:val="0051535D"/>
    <w:rsid w:val="00521E13"/>
    <w:rsid w:val="00522D8D"/>
    <w:rsid w:val="00525285"/>
    <w:rsid w:val="005317BC"/>
    <w:rsid w:val="00543BB2"/>
    <w:rsid w:val="0054624A"/>
    <w:rsid w:val="00564BD0"/>
    <w:rsid w:val="00583CB7"/>
    <w:rsid w:val="005877BD"/>
    <w:rsid w:val="0059493E"/>
    <w:rsid w:val="005B0AB5"/>
    <w:rsid w:val="005B2559"/>
    <w:rsid w:val="005B3841"/>
    <w:rsid w:val="005B5110"/>
    <w:rsid w:val="005D3F86"/>
    <w:rsid w:val="005D7333"/>
    <w:rsid w:val="005E7DCD"/>
    <w:rsid w:val="0060099B"/>
    <w:rsid w:val="00611852"/>
    <w:rsid w:val="006166D4"/>
    <w:rsid w:val="00623FD0"/>
    <w:rsid w:val="00625D92"/>
    <w:rsid w:val="006272A5"/>
    <w:rsid w:val="0064407A"/>
    <w:rsid w:val="00656716"/>
    <w:rsid w:val="00661907"/>
    <w:rsid w:val="00662034"/>
    <w:rsid w:val="006652B3"/>
    <w:rsid w:val="0067115A"/>
    <w:rsid w:val="00672854"/>
    <w:rsid w:val="00676F9B"/>
    <w:rsid w:val="00680F79"/>
    <w:rsid w:val="006818F4"/>
    <w:rsid w:val="00687CC1"/>
    <w:rsid w:val="006A1CBE"/>
    <w:rsid w:val="006A253E"/>
    <w:rsid w:val="006A7B58"/>
    <w:rsid w:val="006B1296"/>
    <w:rsid w:val="006D0E39"/>
    <w:rsid w:val="006D1C22"/>
    <w:rsid w:val="006D35E3"/>
    <w:rsid w:val="006D442A"/>
    <w:rsid w:val="006E10F2"/>
    <w:rsid w:val="006E40EF"/>
    <w:rsid w:val="006F3024"/>
    <w:rsid w:val="006F30A8"/>
    <w:rsid w:val="006F485F"/>
    <w:rsid w:val="006F7310"/>
    <w:rsid w:val="0070296E"/>
    <w:rsid w:val="00704805"/>
    <w:rsid w:val="00710765"/>
    <w:rsid w:val="00712ED5"/>
    <w:rsid w:val="007155EB"/>
    <w:rsid w:val="00732B52"/>
    <w:rsid w:val="00735AE3"/>
    <w:rsid w:val="00740F3E"/>
    <w:rsid w:val="00761940"/>
    <w:rsid w:val="007624FD"/>
    <w:rsid w:val="00763D79"/>
    <w:rsid w:val="00766140"/>
    <w:rsid w:val="00770858"/>
    <w:rsid w:val="00771501"/>
    <w:rsid w:val="0077429A"/>
    <w:rsid w:val="00774A12"/>
    <w:rsid w:val="00785015"/>
    <w:rsid w:val="00786FFB"/>
    <w:rsid w:val="00797744"/>
    <w:rsid w:val="007A0952"/>
    <w:rsid w:val="007A0FB4"/>
    <w:rsid w:val="007A2E2B"/>
    <w:rsid w:val="007A4335"/>
    <w:rsid w:val="007A7E75"/>
    <w:rsid w:val="007B7DC8"/>
    <w:rsid w:val="007C30BD"/>
    <w:rsid w:val="007D4E86"/>
    <w:rsid w:val="007D752C"/>
    <w:rsid w:val="007E3A88"/>
    <w:rsid w:val="007F111D"/>
    <w:rsid w:val="007F3728"/>
    <w:rsid w:val="00802869"/>
    <w:rsid w:val="00806337"/>
    <w:rsid w:val="008235D9"/>
    <w:rsid w:val="008352F2"/>
    <w:rsid w:val="00836980"/>
    <w:rsid w:val="008404E6"/>
    <w:rsid w:val="00857A2D"/>
    <w:rsid w:val="008638DE"/>
    <w:rsid w:val="008654D5"/>
    <w:rsid w:val="00866503"/>
    <w:rsid w:val="00880491"/>
    <w:rsid w:val="00885846"/>
    <w:rsid w:val="00885B2B"/>
    <w:rsid w:val="008916B8"/>
    <w:rsid w:val="00893A61"/>
    <w:rsid w:val="00895F7F"/>
    <w:rsid w:val="008B0D5F"/>
    <w:rsid w:val="008B286D"/>
    <w:rsid w:val="008B3061"/>
    <w:rsid w:val="008B3750"/>
    <w:rsid w:val="008B7F1F"/>
    <w:rsid w:val="008C4C48"/>
    <w:rsid w:val="008E068A"/>
    <w:rsid w:val="008F2F41"/>
    <w:rsid w:val="008F691A"/>
    <w:rsid w:val="008F75DA"/>
    <w:rsid w:val="008F7DE8"/>
    <w:rsid w:val="00900C45"/>
    <w:rsid w:val="00913EEC"/>
    <w:rsid w:val="00915605"/>
    <w:rsid w:val="00921850"/>
    <w:rsid w:val="009221B8"/>
    <w:rsid w:val="0092597C"/>
    <w:rsid w:val="00932F95"/>
    <w:rsid w:val="00934A75"/>
    <w:rsid w:val="00941558"/>
    <w:rsid w:val="009555AB"/>
    <w:rsid w:val="00957DAB"/>
    <w:rsid w:val="00966FFE"/>
    <w:rsid w:val="0096781D"/>
    <w:rsid w:val="00971821"/>
    <w:rsid w:val="00972709"/>
    <w:rsid w:val="00977C36"/>
    <w:rsid w:val="00985C19"/>
    <w:rsid w:val="00994C34"/>
    <w:rsid w:val="00995589"/>
    <w:rsid w:val="009A0496"/>
    <w:rsid w:val="009A6675"/>
    <w:rsid w:val="009C684F"/>
    <w:rsid w:val="009C7054"/>
    <w:rsid w:val="009D3606"/>
    <w:rsid w:val="00A12F21"/>
    <w:rsid w:val="00A17EBD"/>
    <w:rsid w:val="00A26160"/>
    <w:rsid w:val="00A26C1D"/>
    <w:rsid w:val="00A44BEB"/>
    <w:rsid w:val="00A52084"/>
    <w:rsid w:val="00A53766"/>
    <w:rsid w:val="00A60933"/>
    <w:rsid w:val="00A60D99"/>
    <w:rsid w:val="00A61C71"/>
    <w:rsid w:val="00A6769B"/>
    <w:rsid w:val="00A70B17"/>
    <w:rsid w:val="00A74588"/>
    <w:rsid w:val="00A75478"/>
    <w:rsid w:val="00A75D77"/>
    <w:rsid w:val="00A84949"/>
    <w:rsid w:val="00A85428"/>
    <w:rsid w:val="00A96DCC"/>
    <w:rsid w:val="00AA1A69"/>
    <w:rsid w:val="00AA303B"/>
    <w:rsid w:val="00AA7F65"/>
    <w:rsid w:val="00AB02D6"/>
    <w:rsid w:val="00AB1DE3"/>
    <w:rsid w:val="00AB1F7A"/>
    <w:rsid w:val="00AB22A6"/>
    <w:rsid w:val="00AB27C0"/>
    <w:rsid w:val="00AB4C91"/>
    <w:rsid w:val="00AC30B6"/>
    <w:rsid w:val="00AC3592"/>
    <w:rsid w:val="00AC7B4B"/>
    <w:rsid w:val="00AD4904"/>
    <w:rsid w:val="00AD743A"/>
    <w:rsid w:val="00AE171D"/>
    <w:rsid w:val="00AE2C5D"/>
    <w:rsid w:val="00AE4C02"/>
    <w:rsid w:val="00AE5383"/>
    <w:rsid w:val="00AE6EE3"/>
    <w:rsid w:val="00B11384"/>
    <w:rsid w:val="00B2002D"/>
    <w:rsid w:val="00B26061"/>
    <w:rsid w:val="00B33888"/>
    <w:rsid w:val="00B36856"/>
    <w:rsid w:val="00B42532"/>
    <w:rsid w:val="00B51095"/>
    <w:rsid w:val="00B608D2"/>
    <w:rsid w:val="00B60C7B"/>
    <w:rsid w:val="00B60F1D"/>
    <w:rsid w:val="00B60FB2"/>
    <w:rsid w:val="00B64890"/>
    <w:rsid w:val="00B6693E"/>
    <w:rsid w:val="00B674E6"/>
    <w:rsid w:val="00B8441C"/>
    <w:rsid w:val="00B90C6F"/>
    <w:rsid w:val="00B94F60"/>
    <w:rsid w:val="00B96A3B"/>
    <w:rsid w:val="00B97FDF"/>
    <w:rsid w:val="00BA52CD"/>
    <w:rsid w:val="00BA59FB"/>
    <w:rsid w:val="00BB62C6"/>
    <w:rsid w:val="00BB794D"/>
    <w:rsid w:val="00BC10A2"/>
    <w:rsid w:val="00BC78C6"/>
    <w:rsid w:val="00BD27D8"/>
    <w:rsid w:val="00BF1E00"/>
    <w:rsid w:val="00BF4833"/>
    <w:rsid w:val="00BF71E8"/>
    <w:rsid w:val="00C04C6E"/>
    <w:rsid w:val="00C11AA9"/>
    <w:rsid w:val="00C22253"/>
    <w:rsid w:val="00C25C0B"/>
    <w:rsid w:val="00C333AB"/>
    <w:rsid w:val="00C360A0"/>
    <w:rsid w:val="00C36C12"/>
    <w:rsid w:val="00C37FDD"/>
    <w:rsid w:val="00C4152F"/>
    <w:rsid w:val="00C47DB1"/>
    <w:rsid w:val="00C55376"/>
    <w:rsid w:val="00C56B24"/>
    <w:rsid w:val="00C60AA9"/>
    <w:rsid w:val="00C67E0B"/>
    <w:rsid w:val="00C729D9"/>
    <w:rsid w:val="00C76E5E"/>
    <w:rsid w:val="00C83EBA"/>
    <w:rsid w:val="00C86F41"/>
    <w:rsid w:val="00CA398A"/>
    <w:rsid w:val="00CA3EFC"/>
    <w:rsid w:val="00CB60C0"/>
    <w:rsid w:val="00CB6CB2"/>
    <w:rsid w:val="00CB7F2B"/>
    <w:rsid w:val="00CE05AC"/>
    <w:rsid w:val="00CE10F2"/>
    <w:rsid w:val="00CE1511"/>
    <w:rsid w:val="00CF78CB"/>
    <w:rsid w:val="00D05899"/>
    <w:rsid w:val="00D1309C"/>
    <w:rsid w:val="00D16414"/>
    <w:rsid w:val="00D179CD"/>
    <w:rsid w:val="00D20F29"/>
    <w:rsid w:val="00D275B2"/>
    <w:rsid w:val="00D334AC"/>
    <w:rsid w:val="00D34FCA"/>
    <w:rsid w:val="00D4092D"/>
    <w:rsid w:val="00D446A1"/>
    <w:rsid w:val="00D44B53"/>
    <w:rsid w:val="00D47A5D"/>
    <w:rsid w:val="00D63C9A"/>
    <w:rsid w:val="00D73B60"/>
    <w:rsid w:val="00D7687D"/>
    <w:rsid w:val="00D83DF6"/>
    <w:rsid w:val="00D85931"/>
    <w:rsid w:val="00DA6267"/>
    <w:rsid w:val="00DB2046"/>
    <w:rsid w:val="00DC0877"/>
    <w:rsid w:val="00DC4935"/>
    <w:rsid w:val="00DC68EE"/>
    <w:rsid w:val="00DE2377"/>
    <w:rsid w:val="00DE59B2"/>
    <w:rsid w:val="00DE6C92"/>
    <w:rsid w:val="00DF039F"/>
    <w:rsid w:val="00DF16AF"/>
    <w:rsid w:val="00E069AA"/>
    <w:rsid w:val="00E16196"/>
    <w:rsid w:val="00E21119"/>
    <w:rsid w:val="00E22285"/>
    <w:rsid w:val="00E227BC"/>
    <w:rsid w:val="00E23547"/>
    <w:rsid w:val="00E241CF"/>
    <w:rsid w:val="00E25473"/>
    <w:rsid w:val="00E3041D"/>
    <w:rsid w:val="00E33657"/>
    <w:rsid w:val="00E33E62"/>
    <w:rsid w:val="00E36E9E"/>
    <w:rsid w:val="00E44009"/>
    <w:rsid w:val="00E51EED"/>
    <w:rsid w:val="00E5239A"/>
    <w:rsid w:val="00E5453F"/>
    <w:rsid w:val="00E61C20"/>
    <w:rsid w:val="00E62F36"/>
    <w:rsid w:val="00E70DEF"/>
    <w:rsid w:val="00E714DA"/>
    <w:rsid w:val="00E750CF"/>
    <w:rsid w:val="00E8030B"/>
    <w:rsid w:val="00E863CA"/>
    <w:rsid w:val="00E92415"/>
    <w:rsid w:val="00E94454"/>
    <w:rsid w:val="00E95323"/>
    <w:rsid w:val="00EA1EA7"/>
    <w:rsid w:val="00EA237C"/>
    <w:rsid w:val="00EA7103"/>
    <w:rsid w:val="00EA7884"/>
    <w:rsid w:val="00EA7927"/>
    <w:rsid w:val="00ED7467"/>
    <w:rsid w:val="00EE012E"/>
    <w:rsid w:val="00EE5B3D"/>
    <w:rsid w:val="00EF73FD"/>
    <w:rsid w:val="00F01F5C"/>
    <w:rsid w:val="00F06470"/>
    <w:rsid w:val="00F10E60"/>
    <w:rsid w:val="00F21D6D"/>
    <w:rsid w:val="00F317FE"/>
    <w:rsid w:val="00F331E9"/>
    <w:rsid w:val="00F33BC3"/>
    <w:rsid w:val="00F353D3"/>
    <w:rsid w:val="00F47929"/>
    <w:rsid w:val="00F61B75"/>
    <w:rsid w:val="00F657DE"/>
    <w:rsid w:val="00F65906"/>
    <w:rsid w:val="00F66749"/>
    <w:rsid w:val="00F75755"/>
    <w:rsid w:val="00F7603B"/>
    <w:rsid w:val="00F7776A"/>
    <w:rsid w:val="00F819CE"/>
    <w:rsid w:val="00F84AD0"/>
    <w:rsid w:val="00F85B77"/>
    <w:rsid w:val="00F8660C"/>
    <w:rsid w:val="00F8758A"/>
    <w:rsid w:val="00F92D1A"/>
    <w:rsid w:val="00F953FB"/>
    <w:rsid w:val="00FA44B7"/>
    <w:rsid w:val="00FC17D5"/>
    <w:rsid w:val="00FC4BBE"/>
    <w:rsid w:val="00FC7590"/>
    <w:rsid w:val="00FD6086"/>
    <w:rsid w:val="00FD7D60"/>
    <w:rsid w:val="00FE22E5"/>
    <w:rsid w:val="00FE64AA"/>
    <w:rsid w:val="00FF3449"/>
    <w:rsid w:val="00FF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5219D8"/>
  <w15:docId w15:val="{E9BFA39C-A448-4799-B81C-6613893A6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D743A"/>
  </w:style>
  <w:style w:type="paragraph" w:styleId="2">
    <w:name w:val="heading 2"/>
    <w:basedOn w:val="a"/>
    <w:next w:val="a"/>
    <w:qFormat/>
    <w:rsid w:val="00AD743A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AD743A"/>
    <w:pPr>
      <w:keepNext/>
      <w:spacing w:before="240" w:after="60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D743A"/>
    <w:pPr>
      <w:spacing w:after="120"/>
    </w:pPr>
  </w:style>
  <w:style w:type="paragraph" w:styleId="a4">
    <w:name w:val="Document Map"/>
    <w:basedOn w:val="a"/>
    <w:semiHidden/>
    <w:rsid w:val="00D16414"/>
    <w:pPr>
      <w:shd w:val="clear" w:color="auto" w:fill="000080"/>
    </w:pPr>
    <w:rPr>
      <w:rFonts w:ascii="Tahoma" w:hAnsi="Tahoma" w:cs="Tahoma"/>
    </w:rPr>
  </w:style>
  <w:style w:type="paragraph" w:styleId="a5">
    <w:name w:val="Balloon Text"/>
    <w:basedOn w:val="a"/>
    <w:link w:val="Char0"/>
    <w:rsid w:val="00F85B77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rsid w:val="00F85B77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F85B77"/>
    <w:rPr>
      <w:color w:val="0000FF"/>
      <w:u w:val="single"/>
    </w:rPr>
  </w:style>
  <w:style w:type="character" w:customStyle="1" w:styleId="Char">
    <w:name w:val="Σώμα κειμένου Char"/>
    <w:basedOn w:val="a0"/>
    <w:link w:val="a3"/>
    <w:rsid w:val="00E61C20"/>
  </w:style>
  <w:style w:type="table" w:styleId="a6">
    <w:name w:val="Table Grid"/>
    <w:basedOn w:val="a1"/>
    <w:uiPriority w:val="59"/>
    <w:rsid w:val="00E61C2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2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928;&#961;&#972;&#964;&#965;&#960;&#945;\&#913;&#916;&#917;&#921;&#917;&#931;%20&#922;&#913;&#925;&#927;&#925;&#921;&#922;&#917;&#931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ΑΔΕΙΕΣ ΚΑΝΟΝΙΚΕΣ</Template>
  <TotalTime>4</TotalTime>
  <Pages>1</Pages>
  <Words>237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ΑΠΟΦΑΣΗ ΧΟΡΗΓΗΣΗΣ ΑΔΕΙΑΣ</vt:lpstr>
    </vt:vector>
  </TitlesOfParts>
  <Company>Ο.Σ.Κ.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ΑΠΟΦΑΣΗ ΧΟΡΗΓΗΣΗΣ ΑΔΕΙΑΣ</dc:title>
  <dc:creator>ΔΔΕ ΛΕΥΚΑΔΑΣ</dc:creator>
  <cp:lastModifiedBy>user</cp:lastModifiedBy>
  <cp:revision>5</cp:revision>
  <cp:lastPrinted>2014-01-30T08:40:00Z</cp:lastPrinted>
  <dcterms:created xsi:type="dcterms:W3CDTF">2021-10-12T11:16:00Z</dcterms:created>
  <dcterms:modified xsi:type="dcterms:W3CDTF">2023-08-24T08:06:00Z</dcterms:modified>
</cp:coreProperties>
</file>