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671"/>
        <w:tblW w:w="96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60"/>
        <w:gridCol w:w="2489"/>
        <w:gridCol w:w="441"/>
        <w:gridCol w:w="341"/>
        <w:gridCol w:w="634"/>
        <w:gridCol w:w="2831"/>
        <w:gridCol w:w="1254"/>
      </w:tblGrid>
      <w:tr w:rsidR="00D47A5D" w:rsidRPr="004270AA" w14:paraId="053B4420" w14:textId="77777777" w:rsidTr="002F0EF9">
        <w:trPr>
          <w:gridAfter w:val="5"/>
          <w:wAfter w:w="5501" w:type="dxa"/>
          <w:trHeight w:val="845"/>
        </w:trPr>
        <w:tc>
          <w:tcPr>
            <w:tcW w:w="4180" w:type="dxa"/>
            <w:gridSpan w:val="3"/>
            <w:vAlign w:val="bottom"/>
          </w:tcPr>
          <w:p w14:paraId="58F0055D" w14:textId="77777777" w:rsidR="00D47A5D" w:rsidRPr="004270AA" w:rsidRDefault="00D47A5D" w:rsidP="002F0E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4270AA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0624D77" wp14:editId="66429C87">
                  <wp:extent cx="476250" cy="4762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68A" w:rsidRPr="004270AA" w14:paraId="643D9891" w14:textId="77777777" w:rsidTr="00DE4EDA">
        <w:trPr>
          <w:cantSplit/>
          <w:trHeight w:val="269"/>
        </w:trPr>
        <w:tc>
          <w:tcPr>
            <w:tcW w:w="4180" w:type="dxa"/>
            <w:gridSpan w:val="3"/>
            <w:vMerge w:val="restart"/>
          </w:tcPr>
          <w:p w14:paraId="4DB137E5" w14:textId="77777777" w:rsidR="008E068A" w:rsidRPr="004270AA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ΕΛΛΗΝΙΚΗ ΔΗΜΟΚΡΑΤΙΑ</w:t>
            </w:r>
          </w:p>
          <w:p w14:paraId="5CB0574A" w14:textId="7F0464D9" w:rsidR="008E068A" w:rsidRPr="004270AA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 xml:space="preserve">ΥΠΟΥΡΓΕΙΟ </w:t>
            </w:r>
            <w:r w:rsidR="008654D5" w:rsidRPr="004270AA">
              <w:rPr>
                <w:rFonts w:asciiTheme="minorHAnsi" w:hAnsiTheme="minorHAnsi" w:cstheme="minorHAnsi"/>
              </w:rPr>
              <w:t>ΠΑΙΔΕΙΑΣ  ΘΡΗΣΚΕΥΜΑΤΩΝ</w:t>
            </w:r>
            <w:r w:rsidR="004D10D7">
              <w:rPr>
                <w:rFonts w:asciiTheme="minorHAnsi" w:hAnsiTheme="minorHAnsi" w:cstheme="minorHAnsi"/>
              </w:rPr>
              <w:t xml:space="preserve"> </w:t>
            </w:r>
            <w:r w:rsidR="004D10D7" w:rsidRPr="004D10D7">
              <w:rPr>
                <w:rFonts w:asciiTheme="minorHAnsi" w:hAnsiTheme="minorHAnsi" w:cstheme="minorHAnsi"/>
              </w:rPr>
              <w:t>ΚΑΙ ΑΘΛΗΤΙΣΜΟΥ</w:t>
            </w:r>
          </w:p>
          <w:p w14:paraId="74119815" w14:textId="37AD4884" w:rsidR="008E068A" w:rsidRPr="004270AA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ΠΕΡΙΦΕΡΕΙΑΚΗ</w:t>
            </w:r>
            <w:r w:rsidR="008F7DE8" w:rsidRPr="004270AA">
              <w:rPr>
                <w:rFonts w:asciiTheme="minorHAnsi" w:hAnsiTheme="minorHAnsi" w:cstheme="minorHAnsi"/>
              </w:rPr>
              <w:t xml:space="preserve"> Δ/</w:t>
            </w:r>
            <w:r w:rsidRPr="004270AA">
              <w:rPr>
                <w:rFonts w:asciiTheme="minorHAnsi" w:hAnsiTheme="minorHAnsi" w:cstheme="minorHAnsi"/>
              </w:rPr>
              <w:t xml:space="preserve">ΝΣΗ </w:t>
            </w:r>
            <w:r w:rsidR="008F7DE8" w:rsidRPr="004270AA">
              <w:rPr>
                <w:rFonts w:asciiTheme="minorHAnsi" w:hAnsiTheme="minorHAnsi" w:cstheme="minorHAnsi"/>
              </w:rPr>
              <w:t>Α</w:t>
            </w:r>
            <w:r w:rsidRPr="004270AA">
              <w:rPr>
                <w:rFonts w:asciiTheme="minorHAnsi" w:hAnsiTheme="minorHAnsi" w:cstheme="minorHAnsi"/>
              </w:rPr>
              <w:t xml:space="preserve">/ΘΜΙΑΣ &amp; </w:t>
            </w:r>
            <w:r w:rsidRPr="004270AA">
              <w:rPr>
                <w:rFonts w:asciiTheme="minorHAnsi" w:hAnsiTheme="minorHAnsi" w:cstheme="minorHAnsi"/>
              </w:rPr>
              <w:br/>
            </w:r>
            <w:r w:rsidR="008F7DE8" w:rsidRPr="004270AA">
              <w:rPr>
                <w:rFonts w:asciiTheme="minorHAnsi" w:hAnsiTheme="minorHAnsi" w:cstheme="minorHAnsi"/>
              </w:rPr>
              <w:t>Β</w:t>
            </w:r>
            <w:r w:rsidRPr="004270AA">
              <w:rPr>
                <w:rFonts w:asciiTheme="minorHAnsi" w:hAnsiTheme="minorHAnsi" w:cstheme="minorHAnsi"/>
              </w:rPr>
              <w:t xml:space="preserve">/ΘΜΙΑΣ ΕΚΠ/ΣΗΣ </w:t>
            </w:r>
            <w:r w:rsidR="00460102" w:rsidRPr="004270AA">
              <w:rPr>
                <w:rFonts w:asciiTheme="minorHAnsi" w:hAnsiTheme="minorHAnsi" w:cstheme="minorHAnsi"/>
              </w:rPr>
              <w:t>ΚΕΝΤΡΙΚΗΣ ΜΑΚΕΔΟΝΙΑΣ</w:t>
            </w:r>
          </w:p>
          <w:p w14:paraId="6204548A" w14:textId="47DE2C33" w:rsidR="008E068A" w:rsidRPr="004270AA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 xml:space="preserve">Δ/ΝΣΗ </w:t>
            </w:r>
            <w:r w:rsidR="008F7DE8" w:rsidRPr="004270AA">
              <w:rPr>
                <w:rFonts w:asciiTheme="minorHAnsi" w:hAnsiTheme="minorHAnsi" w:cstheme="minorHAnsi"/>
              </w:rPr>
              <w:t>Β</w:t>
            </w:r>
            <w:r w:rsidRPr="004270AA">
              <w:rPr>
                <w:rFonts w:asciiTheme="minorHAnsi" w:hAnsiTheme="minorHAnsi" w:cstheme="minorHAnsi"/>
              </w:rPr>
              <w:t xml:space="preserve">/ΘΜΙΑΣ ΕΚΠ/ΣΗΣ </w:t>
            </w:r>
            <w:r w:rsidR="00460102" w:rsidRPr="004270AA">
              <w:rPr>
                <w:rFonts w:asciiTheme="minorHAnsi" w:hAnsiTheme="minorHAnsi" w:cstheme="minorHAnsi"/>
              </w:rPr>
              <w:t>ΠΕΛΛΑΣ</w:t>
            </w:r>
          </w:p>
          <w:p w14:paraId="5B2C1629" w14:textId="5B09A2AC" w:rsidR="008E068A" w:rsidRPr="004270AA" w:rsidRDefault="00AA303B" w:rsidP="002F0EF9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4270AA">
              <w:rPr>
                <w:rFonts w:asciiTheme="minorHAnsi" w:hAnsiTheme="minorHAnsi" w:cstheme="minorHAnsi"/>
                <w:color w:val="F92F07"/>
              </w:rPr>
              <w:t>ΟΝΟΜΑΣΙΑ ΣΧΟΛΕΙΟΥ</w:t>
            </w:r>
          </w:p>
        </w:tc>
        <w:tc>
          <w:tcPr>
            <w:tcW w:w="782" w:type="dxa"/>
            <w:gridSpan w:val="2"/>
            <w:vMerge w:val="restart"/>
            <w:tcBorders>
              <w:left w:val="nil"/>
            </w:tcBorders>
          </w:tcPr>
          <w:p w14:paraId="455B0F8A" w14:textId="77777777" w:rsidR="008E068A" w:rsidRPr="004270AA" w:rsidRDefault="008E068A" w:rsidP="002F0EF9">
            <w:pPr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3465" w:type="dxa"/>
            <w:gridSpan w:val="2"/>
            <w:vAlign w:val="center"/>
          </w:tcPr>
          <w:p w14:paraId="47FAEBD2" w14:textId="7096E9B8" w:rsidR="00AA303B" w:rsidRPr="00DE4EDA" w:rsidRDefault="00AA303B" w:rsidP="00AA303B">
            <w:pPr>
              <w:rPr>
                <w:rFonts w:asciiTheme="minorHAnsi" w:hAnsiTheme="minorHAnsi" w:cstheme="minorHAnsi"/>
                <w:color w:val="FF0000"/>
                <w:position w:val="-46"/>
              </w:rPr>
            </w:pPr>
            <w:r w:rsidRPr="00DE4EDA">
              <w:rPr>
                <w:rFonts w:asciiTheme="minorHAnsi" w:hAnsiTheme="minorHAnsi" w:cstheme="minorHAnsi"/>
                <w:color w:val="FF0000"/>
                <w:position w:val="-46"/>
              </w:rPr>
              <w:t>Πόλη:- Ημερομηνία</w:t>
            </w:r>
          </w:p>
          <w:p w14:paraId="0035ADD6" w14:textId="547D2671" w:rsidR="00AA303B" w:rsidRPr="004270AA" w:rsidRDefault="00AA303B" w:rsidP="00C76E5E">
            <w:pPr>
              <w:rPr>
                <w:rFonts w:asciiTheme="minorHAnsi" w:hAnsiTheme="minorHAnsi" w:cstheme="minorHAnsi"/>
                <w:position w:val="-46"/>
              </w:rPr>
            </w:pPr>
            <w:r w:rsidRPr="004270AA">
              <w:rPr>
                <w:rFonts w:asciiTheme="minorHAnsi" w:hAnsiTheme="minorHAnsi" w:cstheme="minorHAnsi"/>
                <w:position w:val="-46"/>
              </w:rPr>
              <w:t>Αριθμ. Πρωτ.:</w:t>
            </w:r>
            <w:r w:rsidRPr="004270AA">
              <w:rPr>
                <w:rFonts w:asciiTheme="minorHAnsi" w:hAnsiTheme="minorHAnsi" w:cstheme="minorHAnsi"/>
                <w:position w:val="-46"/>
              </w:rPr>
              <w:tab/>
            </w:r>
          </w:p>
          <w:p w14:paraId="52299B0A" w14:textId="68912131" w:rsidR="00BB62C6" w:rsidRPr="004270AA" w:rsidRDefault="00BB62C6" w:rsidP="00AA303B">
            <w:pPr>
              <w:jc w:val="right"/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1254" w:type="dxa"/>
            <w:vAlign w:val="center"/>
          </w:tcPr>
          <w:p w14:paraId="707F71CC" w14:textId="0C3416A1" w:rsidR="00BB62C6" w:rsidRPr="004270AA" w:rsidRDefault="00BB62C6" w:rsidP="002F0EF9">
            <w:pPr>
              <w:rPr>
                <w:rFonts w:asciiTheme="minorHAnsi" w:hAnsiTheme="minorHAnsi" w:cstheme="minorHAnsi"/>
                <w:color w:val="FF0000"/>
                <w:position w:val="-46"/>
              </w:rPr>
            </w:pPr>
          </w:p>
        </w:tc>
      </w:tr>
      <w:tr w:rsidR="008E068A" w:rsidRPr="004270AA" w14:paraId="167483DC" w14:textId="77777777" w:rsidTr="00DE4EDA">
        <w:trPr>
          <w:cantSplit/>
          <w:trHeight w:val="269"/>
        </w:trPr>
        <w:tc>
          <w:tcPr>
            <w:tcW w:w="4180" w:type="dxa"/>
            <w:gridSpan w:val="3"/>
            <w:vMerge/>
          </w:tcPr>
          <w:p w14:paraId="2A12DD73" w14:textId="77777777" w:rsidR="008E068A" w:rsidRPr="004270AA" w:rsidRDefault="008E068A" w:rsidP="002F0EF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82" w:type="dxa"/>
            <w:gridSpan w:val="2"/>
            <w:vMerge/>
            <w:tcBorders>
              <w:left w:val="nil"/>
            </w:tcBorders>
          </w:tcPr>
          <w:p w14:paraId="30C65866" w14:textId="77777777" w:rsidR="008E068A" w:rsidRPr="004270AA" w:rsidRDefault="008E068A" w:rsidP="002F0EF9">
            <w:pPr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3465" w:type="dxa"/>
            <w:gridSpan w:val="2"/>
            <w:vAlign w:val="center"/>
          </w:tcPr>
          <w:p w14:paraId="443A0FCE" w14:textId="77777777" w:rsidR="008E068A" w:rsidRPr="004270AA" w:rsidRDefault="008E068A" w:rsidP="002F0EF9">
            <w:pPr>
              <w:ind w:right="-634"/>
              <w:jc w:val="right"/>
              <w:rPr>
                <w:rFonts w:asciiTheme="minorHAnsi" w:hAnsiTheme="minorHAnsi" w:cstheme="minorHAnsi"/>
                <w:position w:val="-46"/>
              </w:rPr>
            </w:pPr>
          </w:p>
        </w:tc>
        <w:tc>
          <w:tcPr>
            <w:tcW w:w="1254" w:type="dxa"/>
            <w:vAlign w:val="center"/>
          </w:tcPr>
          <w:p w14:paraId="027D2802" w14:textId="77777777" w:rsidR="008E068A" w:rsidRPr="004270AA" w:rsidRDefault="008E068A" w:rsidP="002F0EF9">
            <w:pPr>
              <w:rPr>
                <w:rFonts w:asciiTheme="minorHAnsi" w:hAnsiTheme="minorHAnsi" w:cstheme="minorHAnsi"/>
                <w:position w:val="-46"/>
              </w:rPr>
            </w:pPr>
          </w:p>
        </w:tc>
      </w:tr>
      <w:tr w:rsidR="007A4335" w:rsidRPr="004270AA" w14:paraId="4F1FC1E2" w14:textId="77777777" w:rsidTr="002F0EF9">
        <w:trPr>
          <w:trHeight w:val="393"/>
        </w:trPr>
        <w:tc>
          <w:tcPr>
            <w:tcW w:w="1531" w:type="dxa"/>
          </w:tcPr>
          <w:p w14:paraId="0EF34C12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  <w:p w14:paraId="26B9FB0C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Ταχ.  Δ/νση</w:t>
            </w:r>
          </w:p>
        </w:tc>
        <w:tc>
          <w:tcPr>
            <w:tcW w:w="160" w:type="dxa"/>
          </w:tcPr>
          <w:p w14:paraId="47E0D127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  <w:p w14:paraId="16C49E30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4F1152A5" w14:textId="21E4CFD3" w:rsidR="007A4335" w:rsidRPr="004270AA" w:rsidRDefault="007A4335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669C7468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5" w:type="dxa"/>
            <w:gridSpan w:val="2"/>
          </w:tcPr>
          <w:p w14:paraId="1B2AAC46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</w:tr>
      <w:tr w:rsidR="007A4335" w:rsidRPr="004270AA" w14:paraId="75A19626" w14:textId="77777777" w:rsidTr="002F0EF9">
        <w:trPr>
          <w:trHeight w:val="190"/>
        </w:trPr>
        <w:tc>
          <w:tcPr>
            <w:tcW w:w="1531" w:type="dxa"/>
          </w:tcPr>
          <w:p w14:paraId="105DEDBF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Ταχ. Κώδικας</w:t>
            </w:r>
          </w:p>
        </w:tc>
        <w:tc>
          <w:tcPr>
            <w:tcW w:w="160" w:type="dxa"/>
          </w:tcPr>
          <w:p w14:paraId="7E76686A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1F9094E9" w14:textId="620593AA" w:rsidR="007A4335" w:rsidRPr="004270AA" w:rsidRDefault="007A4335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08AD5F6D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4085" w:type="dxa"/>
            <w:gridSpan w:val="2"/>
            <w:vMerge w:val="restart"/>
          </w:tcPr>
          <w:p w14:paraId="7E329596" w14:textId="77777777" w:rsidR="007A4335" w:rsidRPr="004270AA" w:rsidRDefault="007A4335" w:rsidP="002F0EF9">
            <w:pPr>
              <w:jc w:val="center"/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  <w:b/>
                <w:sz w:val="24"/>
                <w:u w:val="single"/>
              </w:rPr>
              <w:t>Α Π Ο Φ Α Σ Η</w:t>
            </w:r>
          </w:p>
        </w:tc>
      </w:tr>
      <w:tr w:rsidR="007A4335" w:rsidRPr="004270AA" w14:paraId="6D9D6B79" w14:textId="77777777" w:rsidTr="002F0EF9">
        <w:trPr>
          <w:trHeight w:val="101"/>
        </w:trPr>
        <w:tc>
          <w:tcPr>
            <w:tcW w:w="1531" w:type="dxa"/>
          </w:tcPr>
          <w:p w14:paraId="530A16FB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Πληροφορίες</w:t>
            </w:r>
          </w:p>
        </w:tc>
        <w:tc>
          <w:tcPr>
            <w:tcW w:w="160" w:type="dxa"/>
          </w:tcPr>
          <w:p w14:paraId="452079AB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09E870D6" w14:textId="0AFEBB93" w:rsidR="007A4335" w:rsidRPr="004270AA" w:rsidRDefault="007A4335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353D81CF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85" w:type="dxa"/>
            <w:gridSpan w:val="2"/>
            <w:vMerge/>
          </w:tcPr>
          <w:p w14:paraId="13A9A14B" w14:textId="77777777" w:rsidR="007A4335" w:rsidRPr="004270AA" w:rsidRDefault="007A4335" w:rsidP="002F0EF9">
            <w:pPr>
              <w:jc w:val="center"/>
              <w:rPr>
                <w:rFonts w:asciiTheme="minorHAnsi" w:hAnsiTheme="minorHAnsi" w:cstheme="minorHAnsi"/>
                <w:b/>
                <w:sz w:val="24"/>
                <w:u w:val="single"/>
              </w:rPr>
            </w:pPr>
          </w:p>
        </w:tc>
      </w:tr>
      <w:tr w:rsidR="007A4335" w:rsidRPr="004270AA" w14:paraId="4A078AAE" w14:textId="77777777" w:rsidTr="002F0EF9">
        <w:trPr>
          <w:trHeight w:val="190"/>
        </w:trPr>
        <w:tc>
          <w:tcPr>
            <w:tcW w:w="1531" w:type="dxa"/>
          </w:tcPr>
          <w:p w14:paraId="4B30E7C2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Τηλέφωνο</w:t>
            </w:r>
          </w:p>
        </w:tc>
        <w:tc>
          <w:tcPr>
            <w:tcW w:w="160" w:type="dxa"/>
          </w:tcPr>
          <w:p w14:paraId="2E37DF69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930" w:type="dxa"/>
            <w:gridSpan w:val="2"/>
          </w:tcPr>
          <w:p w14:paraId="30828222" w14:textId="56526495" w:rsidR="00AA303B" w:rsidRPr="004270AA" w:rsidRDefault="00AA303B" w:rsidP="002F0EF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75" w:type="dxa"/>
            <w:gridSpan w:val="2"/>
          </w:tcPr>
          <w:p w14:paraId="19C714AA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85" w:type="dxa"/>
            <w:gridSpan w:val="2"/>
          </w:tcPr>
          <w:p w14:paraId="05708E16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</w:tr>
      <w:tr w:rsidR="007A4335" w:rsidRPr="004270AA" w14:paraId="1BAE0ABA" w14:textId="77777777" w:rsidTr="002F0EF9">
        <w:trPr>
          <w:trHeight w:val="190"/>
        </w:trPr>
        <w:tc>
          <w:tcPr>
            <w:tcW w:w="1531" w:type="dxa"/>
          </w:tcPr>
          <w:p w14:paraId="1E6000E4" w14:textId="689DA1C2" w:rsidR="007A4335" w:rsidRPr="004270AA" w:rsidRDefault="00AA303B" w:rsidP="002F0EF9">
            <w:pPr>
              <w:rPr>
                <w:rFonts w:asciiTheme="minorHAnsi" w:hAnsiTheme="minorHAnsi" w:cstheme="minorHAnsi"/>
                <w:lang w:val="en-US"/>
              </w:rPr>
            </w:pPr>
            <w:r w:rsidRPr="004270AA">
              <w:rPr>
                <w:rFonts w:asciiTheme="minorHAnsi" w:hAnsiTheme="minorHAnsi" w:cstheme="minorHAnsi"/>
                <w:lang w:val="en-US"/>
              </w:rPr>
              <w:t>Email</w:t>
            </w:r>
          </w:p>
        </w:tc>
        <w:tc>
          <w:tcPr>
            <w:tcW w:w="160" w:type="dxa"/>
          </w:tcPr>
          <w:p w14:paraId="640EEFD6" w14:textId="16FFD562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0" w:type="dxa"/>
            <w:gridSpan w:val="2"/>
          </w:tcPr>
          <w:p w14:paraId="2C13C9BF" w14:textId="0AF2930B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5" w:type="dxa"/>
            <w:gridSpan w:val="2"/>
          </w:tcPr>
          <w:p w14:paraId="0E2F7889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5" w:type="dxa"/>
            <w:gridSpan w:val="2"/>
          </w:tcPr>
          <w:p w14:paraId="4E2FD292" w14:textId="77777777" w:rsidR="007A4335" w:rsidRPr="004270AA" w:rsidRDefault="007A4335" w:rsidP="002F0EF9">
            <w:pPr>
              <w:rPr>
                <w:rFonts w:asciiTheme="minorHAnsi" w:hAnsiTheme="minorHAnsi" w:cstheme="minorHAnsi"/>
              </w:rPr>
            </w:pPr>
          </w:p>
        </w:tc>
      </w:tr>
      <w:tr w:rsidR="008E068A" w:rsidRPr="004270AA" w14:paraId="34B02AC0" w14:textId="77777777" w:rsidTr="002F0EF9">
        <w:trPr>
          <w:cantSplit/>
          <w:trHeight w:val="1166"/>
        </w:trPr>
        <w:tc>
          <w:tcPr>
            <w:tcW w:w="1531" w:type="dxa"/>
          </w:tcPr>
          <w:p w14:paraId="2D63C202" w14:textId="5C60B9D4" w:rsidR="00E16196" w:rsidRPr="004270AA" w:rsidRDefault="00E16196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0" w:type="dxa"/>
          </w:tcPr>
          <w:p w14:paraId="67168BE2" w14:textId="301979C1" w:rsidR="008E068A" w:rsidRPr="004270AA" w:rsidRDefault="008E068A" w:rsidP="002F0EF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30" w:type="dxa"/>
            <w:gridSpan w:val="2"/>
          </w:tcPr>
          <w:p w14:paraId="386881E6" w14:textId="5F3284B2" w:rsidR="00E16196" w:rsidRPr="004270AA" w:rsidRDefault="00E16196" w:rsidP="002F0EF9">
            <w:pPr>
              <w:rPr>
                <w:rFonts w:asciiTheme="minorHAnsi" w:hAnsiTheme="minorHAnsi" w:cstheme="minorHAnsi"/>
                <w:color w:val="FF0000"/>
                <w:lang w:val="en-US"/>
              </w:rPr>
            </w:pPr>
          </w:p>
        </w:tc>
        <w:tc>
          <w:tcPr>
            <w:tcW w:w="975" w:type="dxa"/>
            <w:gridSpan w:val="2"/>
          </w:tcPr>
          <w:p w14:paraId="1C4C2E79" w14:textId="77777777" w:rsidR="007A4335" w:rsidRPr="004270AA" w:rsidRDefault="007A4335" w:rsidP="002F0EF9">
            <w:pPr>
              <w:jc w:val="right"/>
              <w:rPr>
                <w:rFonts w:asciiTheme="minorHAnsi" w:hAnsiTheme="minorHAnsi" w:cstheme="minorHAnsi"/>
              </w:rPr>
            </w:pPr>
          </w:p>
          <w:p w14:paraId="319F8A3C" w14:textId="77777777" w:rsidR="007A4335" w:rsidRPr="004270AA" w:rsidRDefault="007A4335" w:rsidP="002F0EF9">
            <w:pPr>
              <w:jc w:val="right"/>
              <w:rPr>
                <w:rFonts w:asciiTheme="minorHAnsi" w:hAnsiTheme="minorHAnsi" w:cstheme="minorHAnsi"/>
              </w:rPr>
            </w:pPr>
          </w:p>
          <w:p w14:paraId="5086F511" w14:textId="77777777" w:rsidR="008E068A" w:rsidRPr="004270AA" w:rsidRDefault="007A4335" w:rsidP="002F0EF9">
            <w:pPr>
              <w:jc w:val="right"/>
              <w:rPr>
                <w:rFonts w:asciiTheme="minorHAnsi" w:hAnsiTheme="minorHAnsi" w:cstheme="minorHAnsi"/>
              </w:rPr>
            </w:pPr>
            <w:r w:rsidRPr="004270AA">
              <w:rPr>
                <w:rFonts w:asciiTheme="minorHAnsi" w:hAnsiTheme="minorHAnsi" w:cstheme="minorHAnsi"/>
              </w:rPr>
              <w:t>ΚΟΙΝ.</w:t>
            </w:r>
          </w:p>
        </w:tc>
        <w:tc>
          <w:tcPr>
            <w:tcW w:w="4085" w:type="dxa"/>
            <w:gridSpan w:val="2"/>
          </w:tcPr>
          <w:p w14:paraId="64745BC6" w14:textId="77777777" w:rsidR="007A4335" w:rsidRPr="004270AA" w:rsidRDefault="007A4335" w:rsidP="002F0EF9">
            <w:pPr>
              <w:ind w:left="360"/>
              <w:rPr>
                <w:rFonts w:asciiTheme="minorHAnsi" w:hAnsiTheme="minorHAnsi" w:cstheme="minorHAnsi"/>
              </w:rPr>
            </w:pPr>
          </w:p>
          <w:p w14:paraId="5EF1A986" w14:textId="77777777" w:rsidR="007A4335" w:rsidRPr="004270AA" w:rsidRDefault="007A4335" w:rsidP="002F0EF9">
            <w:pPr>
              <w:ind w:left="360"/>
              <w:rPr>
                <w:rFonts w:asciiTheme="minorHAnsi" w:hAnsiTheme="minorHAnsi" w:cstheme="minorHAnsi"/>
              </w:rPr>
            </w:pPr>
          </w:p>
          <w:p w14:paraId="78015769" w14:textId="30BB9D97" w:rsidR="007A4335" w:rsidRPr="004270AA" w:rsidRDefault="007A4335" w:rsidP="002F0EF9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92F07"/>
              </w:rPr>
            </w:pPr>
            <w:r w:rsidRPr="004270AA">
              <w:rPr>
                <w:rFonts w:asciiTheme="minorHAnsi" w:hAnsiTheme="minorHAnsi" w:cstheme="minorHAnsi"/>
                <w:color w:val="F92F07"/>
              </w:rPr>
              <w:t>Ενδιαφερόμενη</w:t>
            </w:r>
            <w:r w:rsidR="00C76E5E" w:rsidRPr="004270AA">
              <w:rPr>
                <w:rFonts w:asciiTheme="minorHAnsi" w:hAnsiTheme="minorHAnsi" w:cstheme="minorHAnsi"/>
                <w:color w:val="F92F07"/>
              </w:rPr>
              <w:t>/ος</w:t>
            </w:r>
          </w:p>
          <w:p w14:paraId="584EF3D1" w14:textId="2492AC2A" w:rsidR="00AA303B" w:rsidRPr="004270AA" w:rsidRDefault="00AA303B" w:rsidP="002F0EF9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F92F07"/>
              </w:rPr>
            </w:pPr>
            <w:r w:rsidRPr="004270AA">
              <w:rPr>
                <w:rFonts w:asciiTheme="minorHAnsi" w:hAnsiTheme="minorHAnsi" w:cstheme="minorHAnsi"/>
                <w:color w:val="F92F07"/>
              </w:rPr>
              <w:t>ΔΔΕ Πέλλας</w:t>
            </w:r>
          </w:p>
          <w:p w14:paraId="66836043" w14:textId="52B76C16" w:rsidR="007A4335" w:rsidRPr="004270AA" w:rsidRDefault="007A4335" w:rsidP="002F0EF9">
            <w:pPr>
              <w:ind w:left="360"/>
              <w:rPr>
                <w:rFonts w:asciiTheme="minorHAnsi" w:hAnsiTheme="minorHAnsi" w:cstheme="minorHAnsi"/>
                <w:color w:val="F92F07"/>
              </w:rPr>
            </w:pPr>
          </w:p>
          <w:p w14:paraId="5910D3C3" w14:textId="62C27917" w:rsidR="007A4335" w:rsidRPr="004270AA" w:rsidRDefault="007A4335" w:rsidP="002F0EF9">
            <w:pPr>
              <w:rPr>
                <w:rFonts w:asciiTheme="minorHAnsi" w:hAnsiTheme="minorHAnsi" w:cstheme="minorHAnsi"/>
                <w:color w:val="F92F07"/>
              </w:rPr>
            </w:pPr>
          </w:p>
          <w:p w14:paraId="025C9441" w14:textId="516F4A40" w:rsidR="008E068A" w:rsidRPr="004270AA" w:rsidRDefault="008E068A" w:rsidP="002F0EF9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6564D6E0" w14:textId="77777777" w:rsidR="008E068A" w:rsidRPr="004270AA" w:rsidRDefault="008E068A">
      <w:pPr>
        <w:pStyle w:val="2"/>
        <w:spacing w:before="0" w:after="0"/>
        <w:rPr>
          <w:rFonts w:asciiTheme="minorHAnsi" w:hAnsiTheme="minorHAnsi" w:cstheme="minorHAnsi"/>
          <w:b w:val="0"/>
          <w:i w:val="0"/>
          <w:sz w:val="20"/>
        </w:rPr>
      </w:pPr>
    </w:p>
    <w:p w14:paraId="68943906" w14:textId="77777777" w:rsidR="00774A12" w:rsidRPr="004270AA" w:rsidRDefault="00774A12" w:rsidP="00774A12">
      <w:pPr>
        <w:pStyle w:val="3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sz w:val="22"/>
          <w:szCs w:val="22"/>
        </w:rPr>
        <w:t xml:space="preserve">ΘΕΜΑ: «Χορήγηση </w:t>
      </w:r>
      <w:r w:rsidR="00F61B75" w:rsidRPr="004270AA">
        <w:rPr>
          <w:rFonts w:asciiTheme="minorHAnsi" w:hAnsiTheme="minorHAnsi" w:cstheme="minorHAnsi"/>
          <w:sz w:val="22"/>
          <w:szCs w:val="22"/>
        </w:rPr>
        <w:t xml:space="preserve">άδειας απουσίας </w:t>
      </w:r>
      <w:r w:rsidR="001E42D7" w:rsidRPr="004270AA">
        <w:rPr>
          <w:rFonts w:asciiTheme="minorHAnsi" w:hAnsiTheme="minorHAnsi" w:cstheme="minorHAnsi"/>
          <w:sz w:val="22"/>
          <w:szCs w:val="22"/>
        </w:rPr>
        <w:t>σε εκπαιδευτικό λόγω ασθενείας τέκνου</w:t>
      </w:r>
      <w:r w:rsidRPr="004270AA">
        <w:rPr>
          <w:rFonts w:asciiTheme="minorHAnsi" w:hAnsiTheme="minorHAnsi" w:cstheme="minorHAnsi"/>
          <w:sz w:val="22"/>
          <w:szCs w:val="22"/>
        </w:rPr>
        <w:t>»</w:t>
      </w:r>
    </w:p>
    <w:p w14:paraId="195C795E" w14:textId="77777777" w:rsidR="00774A12" w:rsidRPr="004270AA" w:rsidRDefault="00774A12" w:rsidP="00774A12">
      <w:pPr>
        <w:rPr>
          <w:rFonts w:asciiTheme="minorHAnsi" w:hAnsiTheme="minorHAnsi" w:cstheme="minorHAnsi"/>
          <w:sz w:val="22"/>
          <w:szCs w:val="22"/>
        </w:rPr>
      </w:pPr>
    </w:p>
    <w:p w14:paraId="0BA8CAFE" w14:textId="77777777" w:rsidR="008E068A" w:rsidRPr="004270AA" w:rsidRDefault="00774A12" w:rsidP="00915605">
      <w:pPr>
        <w:rPr>
          <w:rFonts w:asciiTheme="minorHAnsi" w:hAnsiTheme="minorHAnsi" w:cstheme="minorHAnsi"/>
          <w:b/>
          <w:sz w:val="22"/>
          <w:szCs w:val="22"/>
        </w:rPr>
      </w:pPr>
      <w:r w:rsidRPr="004270AA">
        <w:rPr>
          <w:rFonts w:asciiTheme="minorHAnsi" w:hAnsiTheme="minorHAnsi" w:cstheme="minorHAnsi"/>
          <w:b/>
          <w:sz w:val="22"/>
          <w:szCs w:val="22"/>
        </w:rPr>
        <w:t>Έχοντας υπόψη:</w:t>
      </w:r>
    </w:p>
    <w:p w14:paraId="65801C75" w14:textId="77777777" w:rsidR="00774A12" w:rsidRPr="004270AA" w:rsidRDefault="00774A12" w:rsidP="00774A12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375A62F" w14:textId="45FD1901" w:rsidR="001E42D7" w:rsidRPr="004270AA" w:rsidRDefault="001E42D7" w:rsidP="00260FE1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sz w:val="22"/>
          <w:szCs w:val="22"/>
        </w:rPr>
        <w:t>Το άρθρο 31 του Ν.4440/2-12-2016 (ΦΕΚ Α’ 224)</w:t>
      </w:r>
      <w:r w:rsidR="00E863CA">
        <w:rPr>
          <w:rFonts w:asciiTheme="minorHAnsi" w:hAnsiTheme="minorHAnsi" w:cstheme="minorHAnsi"/>
          <w:sz w:val="22"/>
          <w:szCs w:val="22"/>
        </w:rPr>
        <w:t>, όπως αντικαταστάθηκε με το άρθρο 76 του ν.4590/2019 (ΦΕΚ 17/Α/2019).</w:t>
      </w:r>
    </w:p>
    <w:p w14:paraId="73751F47" w14:textId="007F2B15" w:rsidR="00AE2C5D" w:rsidRPr="004270AA" w:rsidRDefault="00E36E9E" w:rsidP="00260FE1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sz w:val="22"/>
          <w:szCs w:val="22"/>
        </w:rPr>
        <w:t xml:space="preserve">Την Υ.Α. </w:t>
      </w:r>
      <w:r w:rsidR="00D16414" w:rsidRPr="004270AA">
        <w:rPr>
          <w:rFonts w:asciiTheme="minorHAnsi" w:hAnsiTheme="minorHAnsi" w:cstheme="minorHAnsi"/>
          <w:sz w:val="22"/>
          <w:szCs w:val="22"/>
        </w:rPr>
        <w:t>Φ.353.1/26/153324/Δ1</w:t>
      </w:r>
      <w:r w:rsidR="00056F37" w:rsidRPr="004270AA">
        <w:rPr>
          <w:rFonts w:asciiTheme="minorHAnsi" w:hAnsiTheme="minorHAnsi" w:cstheme="minorHAnsi"/>
          <w:sz w:val="22"/>
          <w:szCs w:val="22"/>
        </w:rPr>
        <w:t xml:space="preserve">/25-9-2014 </w:t>
      </w:r>
      <w:r w:rsidR="00D16414" w:rsidRPr="004270AA">
        <w:rPr>
          <w:rFonts w:asciiTheme="minorHAnsi" w:hAnsiTheme="minorHAnsi" w:cstheme="minorHAnsi"/>
          <w:sz w:val="22"/>
          <w:szCs w:val="22"/>
        </w:rPr>
        <w:t>(ΦΕΚ</w:t>
      </w:r>
      <w:r w:rsidR="00A84949" w:rsidRPr="004270AA">
        <w:rPr>
          <w:rFonts w:asciiTheme="minorHAnsi" w:hAnsiTheme="minorHAnsi" w:cstheme="minorHAnsi"/>
          <w:sz w:val="22"/>
          <w:szCs w:val="22"/>
        </w:rPr>
        <w:t xml:space="preserve"> 2648</w:t>
      </w:r>
      <w:r w:rsidR="00056F37" w:rsidRPr="004270AA">
        <w:rPr>
          <w:rFonts w:asciiTheme="minorHAnsi" w:hAnsiTheme="minorHAnsi" w:cstheme="minorHAnsi"/>
          <w:sz w:val="22"/>
          <w:szCs w:val="22"/>
        </w:rPr>
        <w:t xml:space="preserve"> τ.Β΄</w:t>
      </w:r>
      <w:r w:rsidR="00A84949" w:rsidRPr="004270AA">
        <w:rPr>
          <w:rFonts w:asciiTheme="minorHAnsi" w:hAnsiTheme="minorHAnsi" w:cstheme="minorHAnsi"/>
          <w:sz w:val="22"/>
          <w:szCs w:val="22"/>
        </w:rPr>
        <w:t>/07-10-2014) με την οποία τροποποιήθηκε η με αριθμ.</w:t>
      </w:r>
      <w:r w:rsidR="008E068A" w:rsidRPr="004270AA">
        <w:rPr>
          <w:rFonts w:asciiTheme="minorHAnsi" w:hAnsiTheme="minorHAnsi" w:cstheme="minorHAnsi"/>
          <w:sz w:val="22"/>
          <w:szCs w:val="22"/>
        </w:rPr>
        <w:t xml:space="preserve"> Φ353.1/324/105657/Δ1</w:t>
      </w:r>
      <w:r w:rsidR="00056F37" w:rsidRPr="004270AA">
        <w:rPr>
          <w:rFonts w:asciiTheme="minorHAnsi" w:hAnsiTheme="minorHAnsi" w:cstheme="minorHAnsi"/>
          <w:sz w:val="22"/>
          <w:szCs w:val="22"/>
        </w:rPr>
        <w:t>/8-10/2002</w:t>
      </w:r>
      <w:r w:rsidR="008E068A" w:rsidRPr="004270AA">
        <w:rPr>
          <w:rFonts w:asciiTheme="minorHAnsi" w:hAnsiTheme="minorHAnsi" w:cstheme="minorHAnsi"/>
          <w:sz w:val="22"/>
          <w:szCs w:val="22"/>
        </w:rPr>
        <w:t>, (ΦΕΚ 1340</w:t>
      </w:r>
      <w:r w:rsidR="00056F37" w:rsidRPr="004270AA">
        <w:rPr>
          <w:rFonts w:asciiTheme="minorHAnsi" w:hAnsiTheme="minorHAnsi" w:cstheme="minorHAnsi"/>
          <w:sz w:val="22"/>
          <w:szCs w:val="22"/>
        </w:rPr>
        <w:t xml:space="preserve"> τ.Β' </w:t>
      </w:r>
      <w:r w:rsidR="008E068A" w:rsidRPr="004270AA">
        <w:rPr>
          <w:rFonts w:asciiTheme="minorHAnsi" w:hAnsiTheme="minorHAnsi" w:cstheme="minorHAnsi"/>
          <w:sz w:val="22"/>
          <w:szCs w:val="22"/>
        </w:rPr>
        <w:t>/16-10-2002</w:t>
      </w:r>
      <w:r w:rsidR="00D16414" w:rsidRPr="004270AA">
        <w:rPr>
          <w:rFonts w:asciiTheme="minorHAnsi" w:hAnsiTheme="minorHAnsi" w:cstheme="minorHAnsi"/>
          <w:sz w:val="22"/>
          <w:szCs w:val="22"/>
        </w:rPr>
        <w:t xml:space="preserve">) </w:t>
      </w:r>
      <w:r w:rsidR="00A84949" w:rsidRPr="004270AA">
        <w:rPr>
          <w:rFonts w:asciiTheme="minorHAnsi" w:hAnsiTheme="minorHAnsi" w:cstheme="minorHAnsi"/>
          <w:sz w:val="22"/>
          <w:szCs w:val="22"/>
        </w:rPr>
        <w:t>Υπουργική Απόφαση,</w:t>
      </w:r>
      <w:r w:rsidR="00056F37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A84949" w:rsidRPr="004270AA">
        <w:rPr>
          <w:rFonts w:asciiTheme="minorHAnsi" w:hAnsiTheme="minorHAnsi" w:cstheme="minorHAnsi"/>
          <w:sz w:val="22"/>
          <w:szCs w:val="22"/>
        </w:rPr>
        <w:t>στο μέρος που αφορά στα γενικά καθήκοντα και τις αρμοδιότητες των Διευθυντών ή Προϊσταμένων Σχολικών Μονάδων.</w:t>
      </w:r>
    </w:p>
    <w:p w14:paraId="6F3DEE8F" w14:textId="78214A44" w:rsidR="00774A12" w:rsidRPr="004270AA" w:rsidRDefault="008E068A" w:rsidP="00774A12">
      <w:pPr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sz w:val="22"/>
          <w:szCs w:val="22"/>
        </w:rPr>
        <w:t>Την από</w:t>
      </w:r>
      <w:r w:rsidR="002646A3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063434">
        <w:rPr>
          <w:rFonts w:asciiTheme="minorHAnsi" w:hAnsiTheme="minorHAnsi" w:cstheme="minorHAnsi"/>
          <w:color w:val="000000" w:themeColor="text1"/>
          <w:sz w:val="22"/>
          <w:szCs w:val="22"/>
        </w:rPr>
        <w:t>…../…../…….</w:t>
      </w:r>
      <w:r w:rsidR="002F0EF9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270AA">
        <w:rPr>
          <w:rFonts w:asciiTheme="minorHAnsi" w:hAnsiTheme="minorHAnsi" w:cstheme="minorHAnsi"/>
          <w:sz w:val="22"/>
          <w:szCs w:val="22"/>
        </w:rPr>
        <w:t>αίτηση</w:t>
      </w:r>
      <w:r w:rsidR="002F0EF9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1A1498" w:rsidRPr="004270AA">
        <w:rPr>
          <w:rFonts w:asciiTheme="minorHAnsi" w:hAnsiTheme="minorHAnsi" w:cstheme="minorHAnsi"/>
          <w:sz w:val="22"/>
          <w:szCs w:val="22"/>
        </w:rPr>
        <w:t>……………………….</w:t>
      </w:r>
      <w:r w:rsidR="000C4BF7" w:rsidRPr="004270AA">
        <w:rPr>
          <w:rFonts w:asciiTheme="minorHAnsi" w:hAnsiTheme="minorHAnsi" w:cstheme="minorHAnsi"/>
          <w:sz w:val="22"/>
          <w:szCs w:val="22"/>
        </w:rPr>
        <w:t xml:space="preserve"> συνοδευόμενη από </w:t>
      </w:r>
      <w:r w:rsidR="001E42D7" w:rsidRPr="004270AA">
        <w:rPr>
          <w:rFonts w:asciiTheme="minorHAnsi" w:hAnsiTheme="minorHAnsi" w:cstheme="minorHAnsi"/>
          <w:sz w:val="22"/>
          <w:szCs w:val="22"/>
        </w:rPr>
        <w:t xml:space="preserve">ιατρική γνωμάτευση για το τέκνο </w:t>
      </w:r>
      <w:r w:rsidR="001A1498" w:rsidRPr="004270AA">
        <w:rPr>
          <w:rFonts w:asciiTheme="minorHAnsi" w:hAnsiTheme="minorHAnsi" w:cstheme="minorHAnsi"/>
          <w:sz w:val="22"/>
          <w:szCs w:val="22"/>
        </w:rPr>
        <w:t>της/ του</w:t>
      </w:r>
      <w:r w:rsidR="002F0EF9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Pr="004270AA">
        <w:rPr>
          <w:rFonts w:asciiTheme="minorHAnsi" w:hAnsiTheme="minorHAnsi" w:cstheme="minorHAnsi"/>
          <w:sz w:val="22"/>
          <w:szCs w:val="22"/>
        </w:rPr>
        <w:t>.</w:t>
      </w:r>
    </w:p>
    <w:p w14:paraId="35F5E93F" w14:textId="77777777" w:rsidR="00774A12" w:rsidRPr="004270AA" w:rsidRDefault="008E068A" w:rsidP="00774A1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b/>
          <w:sz w:val="22"/>
          <w:szCs w:val="22"/>
        </w:rPr>
        <w:t>Α π ο φ α σ ί ζ ο υ μ ε</w:t>
      </w:r>
    </w:p>
    <w:p w14:paraId="3601F51F" w14:textId="02E105FD" w:rsidR="008E068A" w:rsidRPr="004270AA" w:rsidRDefault="008E068A" w:rsidP="00F61B75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sz w:val="22"/>
          <w:szCs w:val="22"/>
        </w:rPr>
        <w:t xml:space="preserve">Χορηγούμε </w:t>
      </w:r>
      <w:r w:rsidR="001A1498" w:rsidRPr="004270AA">
        <w:rPr>
          <w:rFonts w:asciiTheme="minorHAnsi" w:hAnsiTheme="minorHAnsi" w:cstheme="minorHAnsi"/>
          <w:sz w:val="22"/>
          <w:szCs w:val="22"/>
        </w:rPr>
        <w:t>……………………</w:t>
      </w:r>
      <w:r w:rsidR="002F0EF9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1A1498" w:rsidRPr="004270AA">
        <w:rPr>
          <w:rFonts w:asciiTheme="minorHAnsi" w:hAnsiTheme="minorHAnsi" w:cstheme="minorHAnsi"/>
          <w:sz w:val="22"/>
          <w:szCs w:val="22"/>
        </w:rPr>
        <w:t xml:space="preserve">εκπαιδευτικό του </w:t>
      </w:r>
      <w:r w:rsidR="002F0EF9" w:rsidRPr="004270AA">
        <w:rPr>
          <w:rFonts w:asciiTheme="minorHAnsi" w:hAnsiTheme="minorHAnsi" w:cstheme="minorHAnsi"/>
          <w:sz w:val="22"/>
          <w:szCs w:val="22"/>
        </w:rPr>
        <w:t xml:space="preserve"> κλάδου </w:t>
      </w:r>
      <w:r w:rsidR="001A1498" w:rsidRPr="004270AA">
        <w:rPr>
          <w:rFonts w:asciiTheme="minorHAnsi" w:hAnsiTheme="minorHAnsi" w:cstheme="minorHAnsi"/>
          <w:sz w:val="22"/>
          <w:szCs w:val="22"/>
        </w:rPr>
        <w:t>ΠΕ…………………..</w:t>
      </w:r>
      <w:r w:rsidR="002F0EF9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02126E" w:rsidRPr="004270AA">
        <w:rPr>
          <w:rFonts w:asciiTheme="minorHAnsi" w:hAnsiTheme="minorHAnsi" w:cstheme="minorHAnsi"/>
          <w:sz w:val="22"/>
          <w:szCs w:val="22"/>
        </w:rPr>
        <w:t>,</w:t>
      </w:r>
      <w:r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9A0496" w:rsidRPr="004270AA">
        <w:rPr>
          <w:rFonts w:asciiTheme="minorHAnsi" w:hAnsiTheme="minorHAnsi" w:cstheme="minorHAnsi"/>
          <w:sz w:val="22"/>
          <w:szCs w:val="22"/>
        </w:rPr>
        <w:t>άδεια</w:t>
      </w:r>
      <w:r w:rsidR="00F61B75" w:rsidRPr="004270AA">
        <w:rPr>
          <w:rFonts w:asciiTheme="minorHAnsi" w:hAnsiTheme="minorHAnsi" w:cstheme="minorHAnsi"/>
          <w:sz w:val="22"/>
          <w:szCs w:val="22"/>
        </w:rPr>
        <w:t xml:space="preserve"> απουσίας </w:t>
      </w:r>
      <w:r w:rsidRPr="004270AA">
        <w:rPr>
          <w:rFonts w:asciiTheme="minorHAnsi" w:hAnsiTheme="minorHAnsi" w:cstheme="minorHAnsi"/>
          <w:sz w:val="22"/>
          <w:szCs w:val="22"/>
        </w:rPr>
        <w:t>με αποδοχές</w:t>
      </w:r>
      <w:r w:rsidR="004B25F7" w:rsidRPr="004270AA">
        <w:rPr>
          <w:rFonts w:asciiTheme="minorHAnsi" w:hAnsiTheme="minorHAnsi" w:cstheme="minorHAnsi"/>
          <w:sz w:val="22"/>
          <w:szCs w:val="22"/>
        </w:rPr>
        <w:t xml:space="preserve"> </w:t>
      </w:r>
      <w:r w:rsidR="001A1498" w:rsidRPr="00E863C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………………..(…) ημερών</w:t>
      </w:r>
      <w:r w:rsidR="001A1498" w:rsidRPr="004270AA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2F0EF9" w:rsidRPr="004270AA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F92D1A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056F37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0496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>την</w:t>
      </w:r>
      <w:r w:rsidR="00AC30B6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A1498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</w:t>
      </w:r>
      <w:r w:rsidR="003B4EB2"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9A0496" w:rsidRPr="004270AA">
        <w:rPr>
          <w:rFonts w:asciiTheme="minorHAnsi" w:hAnsiTheme="minorHAnsi" w:cstheme="minorHAnsi"/>
          <w:sz w:val="22"/>
          <w:szCs w:val="22"/>
        </w:rPr>
        <w:t>λόγω ασθενείας τέκνου</w:t>
      </w:r>
      <w:r w:rsidR="00F61B75" w:rsidRPr="004270AA">
        <w:rPr>
          <w:rFonts w:asciiTheme="minorHAnsi" w:hAnsiTheme="minorHAnsi" w:cstheme="minorHAnsi"/>
          <w:sz w:val="22"/>
          <w:szCs w:val="22"/>
        </w:rPr>
        <w:t>.</w:t>
      </w:r>
    </w:p>
    <w:p w14:paraId="04257AEF" w14:textId="0DAF6759" w:rsidR="00D05899" w:rsidRPr="004270AA" w:rsidRDefault="002F0EF9" w:rsidP="00D05899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  <w:r w:rsidRPr="004270AA">
        <w:rPr>
          <w:rFonts w:asciiTheme="minorHAnsi" w:hAnsiTheme="minorHAnsi" w:cstheme="minorHAnsi"/>
          <w:sz w:val="22"/>
          <w:szCs w:val="22"/>
        </w:rPr>
        <w:t xml:space="preserve">Ο Δ/ντής </w:t>
      </w:r>
    </w:p>
    <w:p w14:paraId="2CE9E00B" w14:textId="71727606" w:rsidR="00E16196" w:rsidRPr="004270AA" w:rsidRDefault="00E16196" w:rsidP="00E16196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</w:p>
    <w:p w14:paraId="4F26C61B" w14:textId="77777777" w:rsidR="002F0EF9" w:rsidRPr="004270AA" w:rsidRDefault="002F0EF9" w:rsidP="00E16196">
      <w:pPr>
        <w:spacing w:line="360" w:lineRule="auto"/>
        <w:ind w:firstLine="4820"/>
        <w:jc w:val="center"/>
        <w:rPr>
          <w:rFonts w:asciiTheme="minorHAnsi" w:hAnsiTheme="minorHAnsi" w:cstheme="minorHAnsi"/>
          <w:sz w:val="22"/>
          <w:szCs w:val="22"/>
        </w:rPr>
      </w:pPr>
    </w:p>
    <w:p w14:paraId="20D96E1F" w14:textId="13199E89" w:rsidR="008E068A" w:rsidRPr="004270AA" w:rsidRDefault="001A1498" w:rsidP="00676F9B">
      <w:pPr>
        <w:spacing w:line="360" w:lineRule="auto"/>
        <w:ind w:firstLine="482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……………………….</w:t>
      </w:r>
    </w:p>
    <w:p w14:paraId="5CB6F91E" w14:textId="16AD6224" w:rsidR="002F0EF9" w:rsidRPr="004270AA" w:rsidRDefault="001A1498" w:rsidP="00676F9B">
      <w:pPr>
        <w:spacing w:line="360" w:lineRule="auto"/>
        <w:ind w:firstLine="4820"/>
        <w:jc w:val="center"/>
        <w:rPr>
          <w:rFonts w:asciiTheme="minorHAnsi" w:hAnsiTheme="minorHAnsi" w:cstheme="minorHAnsi"/>
          <w:color w:val="FF0000"/>
          <w:sz w:val="24"/>
        </w:rPr>
      </w:pPr>
      <w:r w:rsidRPr="004270A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</w:p>
    <w:sectPr w:rsidR="002F0EF9" w:rsidRPr="004270AA" w:rsidSect="00972709">
      <w:pgSz w:w="11906" w:h="16838"/>
      <w:pgMar w:top="851" w:right="1134" w:bottom="27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2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3703A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2A46D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5300B4"/>
    <w:multiLevelType w:val="singleLevel"/>
    <w:tmpl w:val="45C645B0"/>
    <w:lvl w:ilvl="0">
      <w:start w:val="1"/>
      <w:numFmt w:val="decimal"/>
      <w:lvlText w:val="%1.- "/>
      <w:lvlJc w:val="left"/>
      <w:pPr>
        <w:tabs>
          <w:tab w:val="num" w:pos="624"/>
        </w:tabs>
        <w:ind w:left="624" w:hanging="567"/>
      </w:pPr>
    </w:lvl>
  </w:abstractNum>
  <w:abstractNum w:abstractNumId="4" w15:restartNumberingAfterBreak="0">
    <w:nsid w:val="46ED323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DD225A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B836CF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6984429">
    <w:abstractNumId w:val="3"/>
  </w:num>
  <w:num w:numId="2" w16cid:durableId="1514882295">
    <w:abstractNumId w:val="5"/>
  </w:num>
  <w:num w:numId="3" w16cid:durableId="1148595033">
    <w:abstractNumId w:val="6"/>
  </w:num>
  <w:num w:numId="4" w16cid:durableId="258023378">
    <w:abstractNumId w:val="4"/>
  </w:num>
  <w:num w:numId="5" w16cid:durableId="1248349272">
    <w:abstractNumId w:val="0"/>
  </w:num>
  <w:num w:numId="6" w16cid:durableId="804390005">
    <w:abstractNumId w:val="2"/>
  </w:num>
  <w:num w:numId="7" w16cid:durableId="190698699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33"/>
    <w:rsid w:val="000001BC"/>
    <w:rsid w:val="00001A0B"/>
    <w:rsid w:val="00010287"/>
    <w:rsid w:val="000116BD"/>
    <w:rsid w:val="00015DE5"/>
    <w:rsid w:val="00016854"/>
    <w:rsid w:val="0002126E"/>
    <w:rsid w:val="000214E3"/>
    <w:rsid w:val="00021739"/>
    <w:rsid w:val="00025001"/>
    <w:rsid w:val="000252EE"/>
    <w:rsid w:val="000402E9"/>
    <w:rsid w:val="0004229D"/>
    <w:rsid w:val="000432BA"/>
    <w:rsid w:val="000509FA"/>
    <w:rsid w:val="00052F96"/>
    <w:rsid w:val="00056F37"/>
    <w:rsid w:val="00061879"/>
    <w:rsid w:val="00063434"/>
    <w:rsid w:val="00067A33"/>
    <w:rsid w:val="000731A2"/>
    <w:rsid w:val="00073EBA"/>
    <w:rsid w:val="0007592F"/>
    <w:rsid w:val="00075C78"/>
    <w:rsid w:val="000761F9"/>
    <w:rsid w:val="00095A1F"/>
    <w:rsid w:val="00097B2C"/>
    <w:rsid w:val="000A49AE"/>
    <w:rsid w:val="000A4A62"/>
    <w:rsid w:val="000B08F1"/>
    <w:rsid w:val="000B1395"/>
    <w:rsid w:val="000B18C5"/>
    <w:rsid w:val="000B4D3E"/>
    <w:rsid w:val="000B6161"/>
    <w:rsid w:val="000C33E5"/>
    <w:rsid w:val="000C3AEC"/>
    <w:rsid w:val="000C4BF7"/>
    <w:rsid w:val="000E28D0"/>
    <w:rsid w:val="000E7F3F"/>
    <w:rsid w:val="00102DA8"/>
    <w:rsid w:val="00103CD8"/>
    <w:rsid w:val="00103EBA"/>
    <w:rsid w:val="00104374"/>
    <w:rsid w:val="00110C10"/>
    <w:rsid w:val="001323D8"/>
    <w:rsid w:val="001356B1"/>
    <w:rsid w:val="001455BE"/>
    <w:rsid w:val="00146A44"/>
    <w:rsid w:val="00156A17"/>
    <w:rsid w:val="00192E69"/>
    <w:rsid w:val="001A1498"/>
    <w:rsid w:val="001A45C5"/>
    <w:rsid w:val="001B0591"/>
    <w:rsid w:val="001B3F4F"/>
    <w:rsid w:val="001B46D6"/>
    <w:rsid w:val="001C02BB"/>
    <w:rsid w:val="001E42D7"/>
    <w:rsid w:val="001E4A0E"/>
    <w:rsid w:val="001F484F"/>
    <w:rsid w:val="001F4E4B"/>
    <w:rsid w:val="00200757"/>
    <w:rsid w:val="00201B65"/>
    <w:rsid w:val="00227B40"/>
    <w:rsid w:val="00243082"/>
    <w:rsid w:val="002445FC"/>
    <w:rsid w:val="0024487F"/>
    <w:rsid w:val="002507ED"/>
    <w:rsid w:val="002550C0"/>
    <w:rsid w:val="00255F72"/>
    <w:rsid w:val="0026094D"/>
    <w:rsid w:val="00260FE1"/>
    <w:rsid w:val="002646A3"/>
    <w:rsid w:val="00274952"/>
    <w:rsid w:val="00292D87"/>
    <w:rsid w:val="002A2133"/>
    <w:rsid w:val="002A6A13"/>
    <w:rsid w:val="002B2F0D"/>
    <w:rsid w:val="002E02B6"/>
    <w:rsid w:val="002E0912"/>
    <w:rsid w:val="002F0EF9"/>
    <w:rsid w:val="002F4355"/>
    <w:rsid w:val="002F487E"/>
    <w:rsid w:val="00300356"/>
    <w:rsid w:val="003024C4"/>
    <w:rsid w:val="003049B6"/>
    <w:rsid w:val="003059AD"/>
    <w:rsid w:val="003061C4"/>
    <w:rsid w:val="00317B03"/>
    <w:rsid w:val="00325D4A"/>
    <w:rsid w:val="003263C8"/>
    <w:rsid w:val="00327E91"/>
    <w:rsid w:val="00334F7C"/>
    <w:rsid w:val="00336BA7"/>
    <w:rsid w:val="00342CE9"/>
    <w:rsid w:val="00372365"/>
    <w:rsid w:val="003730B1"/>
    <w:rsid w:val="003836FF"/>
    <w:rsid w:val="00384485"/>
    <w:rsid w:val="0038594A"/>
    <w:rsid w:val="00391F29"/>
    <w:rsid w:val="00396A4F"/>
    <w:rsid w:val="003A1159"/>
    <w:rsid w:val="003B2547"/>
    <w:rsid w:val="003B4EB2"/>
    <w:rsid w:val="003B6E2D"/>
    <w:rsid w:val="003C05CF"/>
    <w:rsid w:val="003D326F"/>
    <w:rsid w:val="003D4773"/>
    <w:rsid w:val="003E22DA"/>
    <w:rsid w:val="003E4B63"/>
    <w:rsid w:val="003E6018"/>
    <w:rsid w:val="003F490E"/>
    <w:rsid w:val="003F605A"/>
    <w:rsid w:val="00400B4E"/>
    <w:rsid w:val="004241B9"/>
    <w:rsid w:val="00424AFE"/>
    <w:rsid w:val="004270AA"/>
    <w:rsid w:val="00435FD0"/>
    <w:rsid w:val="004366B7"/>
    <w:rsid w:val="00444DEE"/>
    <w:rsid w:val="00446036"/>
    <w:rsid w:val="00451F04"/>
    <w:rsid w:val="00455BC8"/>
    <w:rsid w:val="00460102"/>
    <w:rsid w:val="00461340"/>
    <w:rsid w:val="00474657"/>
    <w:rsid w:val="00484A8D"/>
    <w:rsid w:val="00494877"/>
    <w:rsid w:val="004A070C"/>
    <w:rsid w:val="004A5BA5"/>
    <w:rsid w:val="004A7343"/>
    <w:rsid w:val="004B25F7"/>
    <w:rsid w:val="004B32EC"/>
    <w:rsid w:val="004C01C9"/>
    <w:rsid w:val="004C35E6"/>
    <w:rsid w:val="004D10D7"/>
    <w:rsid w:val="004D50D5"/>
    <w:rsid w:val="004D6BF0"/>
    <w:rsid w:val="004E3E85"/>
    <w:rsid w:val="004F4044"/>
    <w:rsid w:val="004F4744"/>
    <w:rsid w:val="004F6F9C"/>
    <w:rsid w:val="00501F2B"/>
    <w:rsid w:val="00502A1A"/>
    <w:rsid w:val="005102F3"/>
    <w:rsid w:val="0051535D"/>
    <w:rsid w:val="00521E13"/>
    <w:rsid w:val="00522D8D"/>
    <w:rsid w:val="00525285"/>
    <w:rsid w:val="005317BC"/>
    <w:rsid w:val="00543BB2"/>
    <w:rsid w:val="0054624A"/>
    <w:rsid w:val="00564BD0"/>
    <w:rsid w:val="00583CB7"/>
    <w:rsid w:val="005877BD"/>
    <w:rsid w:val="0059493E"/>
    <w:rsid w:val="005B0AB5"/>
    <w:rsid w:val="005B2559"/>
    <w:rsid w:val="005B3841"/>
    <w:rsid w:val="005B5110"/>
    <w:rsid w:val="005D3F86"/>
    <w:rsid w:val="005D7333"/>
    <w:rsid w:val="005E7DCD"/>
    <w:rsid w:val="0060099B"/>
    <w:rsid w:val="00611852"/>
    <w:rsid w:val="006166D4"/>
    <w:rsid w:val="00623FD0"/>
    <w:rsid w:val="00625D92"/>
    <w:rsid w:val="006272A5"/>
    <w:rsid w:val="0064407A"/>
    <w:rsid w:val="00656716"/>
    <w:rsid w:val="00661907"/>
    <w:rsid w:val="00662034"/>
    <w:rsid w:val="006652B3"/>
    <w:rsid w:val="0067115A"/>
    <w:rsid w:val="00672854"/>
    <w:rsid w:val="00676F9B"/>
    <w:rsid w:val="00680F79"/>
    <w:rsid w:val="006818F4"/>
    <w:rsid w:val="00687CC1"/>
    <w:rsid w:val="006A1CBE"/>
    <w:rsid w:val="006A253E"/>
    <w:rsid w:val="006A7B58"/>
    <w:rsid w:val="006B1296"/>
    <w:rsid w:val="006D0E39"/>
    <w:rsid w:val="006D1C22"/>
    <w:rsid w:val="006D35E3"/>
    <w:rsid w:val="006D442A"/>
    <w:rsid w:val="006E10F2"/>
    <w:rsid w:val="006E40EF"/>
    <w:rsid w:val="006F3024"/>
    <w:rsid w:val="006F30A8"/>
    <w:rsid w:val="006F485F"/>
    <w:rsid w:val="006F7310"/>
    <w:rsid w:val="0070296E"/>
    <w:rsid w:val="00704805"/>
    <w:rsid w:val="00710765"/>
    <w:rsid w:val="00712ED5"/>
    <w:rsid w:val="007155EB"/>
    <w:rsid w:val="00732B52"/>
    <w:rsid w:val="00735AE3"/>
    <w:rsid w:val="00740F3E"/>
    <w:rsid w:val="00761940"/>
    <w:rsid w:val="007624FD"/>
    <w:rsid w:val="00763D79"/>
    <w:rsid w:val="00766140"/>
    <w:rsid w:val="00770858"/>
    <w:rsid w:val="00771501"/>
    <w:rsid w:val="0077429A"/>
    <w:rsid w:val="00774A12"/>
    <w:rsid w:val="00785015"/>
    <w:rsid w:val="00786FFB"/>
    <w:rsid w:val="00797744"/>
    <w:rsid w:val="007A0952"/>
    <w:rsid w:val="007A0FB4"/>
    <w:rsid w:val="007A2E2B"/>
    <w:rsid w:val="007A4335"/>
    <w:rsid w:val="007A7E75"/>
    <w:rsid w:val="007B7DC8"/>
    <w:rsid w:val="007C30BD"/>
    <w:rsid w:val="007D4E86"/>
    <w:rsid w:val="007D752C"/>
    <w:rsid w:val="007E3A88"/>
    <w:rsid w:val="007F111D"/>
    <w:rsid w:val="007F3728"/>
    <w:rsid w:val="00802869"/>
    <w:rsid w:val="00806337"/>
    <w:rsid w:val="008235D9"/>
    <w:rsid w:val="008352F2"/>
    <w:rsid w:val="00836980"/>
    <w:rsid w:val="008404E6"/>
    <w:rsid w:val="00857A2D"/>
    <w:rsid w:val="008638DE"/>
    <w:rsid w:val="008654D5"/>
    <w:rsid w:val="00866503"/>
    <w:rsid w:val="00880491"/>
    <w:rsid w:val="00885846"/>
    <w:rsid w:val="00885B2B"/>
    <w:rsid w:val="00893A61"/>
    <w:rsid w:val="00895F7F"/>
    <w:rsid w:val="008B0D5F"/>
    <w:rsid w:val="008B286D"/>
    <w:rsid w:val="008B3061"/>
    <w:rsid w:val="008B3750"/>
    <w:rsid w:val="008B7F1F"/>
    <w:rsid w:val="008C4C48"/>
    <w:rsid w:val="008E068A"/>
    <w:rsid w:val="008F2F41"/>
    <w:rsid w:val="008F691A"/>
    <w:rsid w:val="008F75DA"/>
    <w:rsid w:val="008F7DE8"/>
    <w:rsid w:val="00900C45"/>
    <w:rsid w:val="00913EEC"/>
    <w:rsid w:val="00915605"/>
    <w:rsid w:val="00921850"/>
    <w:rsid w:val="009221B8"/>
    <w:rsid w:val="0092597C"/>
    <w:rsid w:val="00932F95"/>
    <w:rsid w:val="00934A75"/>
    <w:rsid w:val="00941558"/>
    <w:rsid w:val="009555AB"/>
    <w:rsid w:val="00957DAB"/>
    <w:rsid w:val="00966FFE"/>
    <w:rsid w:val="0096781D"/>
    <w:rsid w:val="00971821"/>
    <w:rsid w:val="00972709"/>
    <w:rsid w:val="00977C36"/>
    <w:rsid w:val="00985C19"/>
    <w:rsid w:val="00994C34"/>
    <w:rsid w:val="00995589"/>
    <w:rsid w:val="009A0496"/>
    <w:rsid w:val="009A6675"/>
    <w:rsid w:val="009C684F"/>
    <w:rsid w:val="009C7054"/>
    <w:rsid w:val="009D3606"/>
    <w:rsid w:val="00A12F21"/>
    <w:rsid w:val="00A17EBD"/>
    <w:rsid w:val="00A26160"/>
    <w:rsid w:val="00A26C1D"/>
    <w:rsid w:val="00A44BEB"/>
    <w:rsid w:val="00A52084"/>
    <w:rsid w:val="00A53766"/>
    <w:rsid w:val="00A60933"/>
    <w:rsid w:val="00A60D99"/>
    <w:rsid w:val="00A61C71"/>
    <w:rsid w:val="00A6769B"/>
    <w:rsid w:val="00A70B17"/>
    <w:rsid w:val="00A74588"/>
    <w:rsid w:val="00A75478"/>
    <w:rsid w:val="00A75D77"/>
    <w:rsid w:val="00A84949"/>
    <w:rsid w:val="00A85428"/>
    <w:rsid w:val="00A96DCC"/>
    <w:rsid w:val="00AA1A69"/>
    <w:rsid w:val="00AA303B"/>
    <w:rsid w:val="00AA7F65"/>
    <w:rsid w:val="00AB02D6"/>
    <w:rsid w:val="00AB1DE3"/>
    <w:rsid w:val="00AB1F7A"/>
    <w:rsid w:val="00AB22A6"/>
    <w:rsid w:val="00AB27C0"/>
    <w:rsid w:val="00AB4C91"/>
    <w:rsid w:val="00AC30B6"/>
    <w:rsid w:val="00AC3592"/>
    <w:rsid w:val="00AC7B4B"/>
    <w:rsid w:val="00AD4904"/>
    <w:rsid w:val="00AD743A"/>
    <w:rsid w:val="00AE171D"/>
    <w:rsid w:val="00AE2C5D"/>
    <w:rsid w:val="00AE4C02"/>
    <w:rsid w:val="00AE5383"/>
    <w:rsid w:val="00AE6EE3"/>
    <w:rsid w:val="00B11384"/>
    <w:rsid w:val="00B2002D"/>
    <w:rsid w:val="00B26061"/>
    <w:rsid w:val="00B33888"/>
    <w:rsid w:val="00B36856"/>
    <w:rsid w:val="00B42532"/>
    <w:rsid w:val="00B51095"/>
    <w:rsid w:val="00B608D2"/>
    <w:rsid w:val="00B60C7B"/>
    <w:rsid w:val="00B60F1D"/>
    <w:rsid w:val="00B60FB2"/>
    <w:rsid w:val="00B64890"/>
    <w:rsid w:val="00B6693E"/>
    <w:rsid w:val="00B674E6"/>
    <w:rsid w:val="00B8441C"/>
    <w:rsid w:val="00B90C6F"/>
    <w:rsid w:val="00B94F60"/>
    <w:rsid w:val="00B96A3B"/>
    <w:rsid w:val="00B97FDF"/>
    <w:rsid w:val="00BA52CD"/>
    <w:rsid w:val="00BA59FB"/>
    <w:rsid w:val="00BB62C6"/>
    <w:rsid w:val="00BB794D"/>
    <w:rsid w:val="00BC10A2"/>
    <w:rsid w:val="00BC78C6"/>
    <w:rsid w:val="00BD27D8"/>
    <w:rsid w:val="00BF1E00"/>
    <w:rsid w:val="00BF4833"/>
    <w:rsid w:val="00BF71E8"/>
    <w:rsid w:val="00C04C6E"/>
    <w:rsid w:val="00C11AA9"/>
    <w:rsid w:val="00C22253"/>
    <w:rsid w:val="00C25C0B"/>
    <w:rsid w:val="00C333AB"/>
    <w:rsid w:val="00C360A0"/>
    <w:rsid w:val="00C36C12"/>
    <w:rsid w:val="00C37FDD"/>
    <w:rsid w:val="00C4152F"/>
    <w:rsid w:val="00C47DB1"/>
    <w:rsid w:val="00C55376"/>
    <w:rsid w:val="00C56B24"/>
    <w:rsid w:val="00C60AA9"/>
    <w:rsid w:val="00C67E0B"/>
    <w:rsid w:val="00C729D9"/>
    <w:rsid w:val="00C76E5E"/>
    <w:rsid w:val="00C83EBA"/>
    <w:rsid w:val="00C86F41"/>
    <w:rsid w:val="00CA398A"/>
    <w:rsid w:val="00CA3EFC"/>
    <w:rsid w:val="00CB60C0"/>
    <w:rsid w:val="00CB6CB2"/>
    <w:rsid w:val="00CB7F2B"/>
    <w:rsid w:val="00CE05AC"/>
    <w:rsid w:val="00CE10F2"/>
    <w:rsid w:val="00CE1511"/>
    <w:rsid w:val="00CF78CB"/>
    <w:rsid w:val="00D05899"/>
    <w:rsid w:val="00D1309C"/>
    <w:rsid w:val="00D16414"/>
    <w:rsid w:val="00D179CD"/>
    <w:rsid w:val="00D20F29"/>
    <w:rsid w:val="00D275B2"/>
    <w:rsid w:val="00D334AC"/>
    <w:rsid w:val="00D34FCA"/>
    <w:rsid w:val="00D4092D"/>
    <w:rsid w:val="00D446A1"/>
    <w:rsid w:val="00D44B53"/>
    <w:rsid w:val="00D47A5D"/>
    <w:rsid w:val="00D63C9A"/>
    <w:rsid w:val="00D73B60"/>
    <w:rsid w:val="00D7687D"/>
    <w:rsid w:val="00D83DF6"/>
    <w:rsid w:val="00D85931"/>
    <w:rsid w:val="00DA6267"/>
    <w:rsid w:val="00DB2046"/>
    <w:rsid w:val="00DC0877"/>
    <w:rsid w:val="00DC4935"/>
    <w:rsid w:val="00DC68EE"/>
    <w:rsid w:val="00DE2377"/>
    <w:rsid w:val="00DE4EDA"/>
    <w:rsid w:val="00DE59B2"/>
    <w:rsid w:val="00DE6C92"/>
    <w:rsid w:val="00DF039F"/>
    <w:rsid w:val="00DF16AF"/>
    <w:rsid w:val="00E069AA"/>
    <w:rsid w:val="00E16196"/>
    <w:rsid w:val="00E21119"/>
    <w:rsid w:val="00E22285"/>
    <w:rsid w:val="00E227BC"/>
    <w:rsid w:val="00E23547"/>
    <w:rsid w:val="00E241CF"/>
    <w:rsid w:val="00E25473"/>
    <w:rsid w:val="00E3041D"/>
    <w:rsid w:val="00E33657"/>
    <w:rsid w:val="00E33E62"/>
    <w:rsid w:val="00E36E9E"/>
    <w:rsid w:val="00E44009"/>
    <w:rsid w:val="00E51EED"/>
    <w:rsid w:val="00E5239A"/>
    <w:rsid w:val="00E5453F"/>
    <w:rsid w:val="00E61C20"/>
    <w:rsid w:val="00E62F36"/>
    <w:rsid w:val="00E70DEF"/>
    <w:rsid w:val="00E714DA"/>
    <w:rsid w:val="00E8030B"/>
    <w:rsid w:val="00E863CA"/>
    <w:rsid w:val="00E92415"/>
    <w:rsid w:val="00E94454"/>
    <w:rsid w:val="00E95323"/>
    <w:rsid w:val="00EA1EA7"/>
    <w:rsid w:val="00EA237C"/>
    <w:rsid w:val="00EA7103"/>
    <w:rsid w:val="00EA7884"/>
    <w:rsid w:val="00EA7927"/>
    <w:rsid w:val="00ED7467"/>
    <w:rsid w:val="00EE012E"/>
    <w:rsid w:val="00EE5B3D"/>
    <w:rsid w:val="00EF73FD"/>
    <w:rsid w:val="00F01F5C"/>
    <w:rsid w:val="00F06470"/>
    <w:rsid w:val="00F10E60"/>
    <w:rsid w:val="00F21D6D"/>
    <w:rsid w:val="00F317FE"/>
    <w:rsid w:val="00F331E9"/>
    <w:rsid w:val="00F33BC3"/>
    <w:rsid w:val="00F353D3"/>
    <w:rsid w:val="00F47929"/>
    <w:rsid w:val="00F61B75"/>
    <w:rsid w:val="00F657DE"/>
    <w:rsid w:val="00F65906"/>
    <w:rsid w:val="00F66749"/>
    <w:rsid w:val="00F75755"/>
    <w:rsid w:val="00F7603B"/>
    <w:rsid w:val="00F7776A"/>
    <w:rsid w:val="00F819CE"/>
    <w:rsid w:val="00F84AD0"/>
    <w:rsid w:val="00F85B77"/>
    <w:rsid w:val="00F8660C"/>
    <w:rsid w:val="00F8758A"/>
    <w:rsid w:val="00F92D1A"/>
    <w:rsid w:val="00F953FB"/>
    <w:rsid w:val="00FA44B7"/>
    <w:rsid w:val="00FC17D5"/>
    <w:rsid w:val="00FC4BBE"/>
    <w:rsid w:val="00FD6086"/>
    <w:rsid w:val="00FD7D60"/>
    <w:rsid w:val="00FE22E5"/>
    <w:rsid w:val="00FE64AA"/>
    <w:rsid w:val="00FF3449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219D8"/>
  <w15:docId w15:val="{E9BFA39C-A448-4799-B81C-6613893A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743A"/>
  </w:style>
  <w:style w:type="paragraph" w:styleId="2">
    <w:name w:val="heading 2"/>
    <w:basedOn w:val="a"/>
    <w:next w:val="a"/>
    <w:qFormat/>
    <w:rsid w:val="00AD743A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AD743A"/>
    <w:pPr>
      <w:keepNext/>
      <w:spacing w:before="240" w:after="60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D743A"/>
    <w:pPr>
      <w:spacing w:after="120"/>
    </w:pPr>
  </w:style>
  <w:style w:type="paragraph" w:styleId="a4">
    <w:name w:val="Document Map"/>
    <w:basedOn w:val="a"/>
    <w:semiHidden/>
    <w:rsid w:val="00D16414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link w:val="Char0"/>
    <w:rsid w:val="00F85B7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rsid w:val="00F85B7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85B77"/>
    <w:rPr>
      <w:color w:val="0000FF"/>
      <w:u w:val="single"/>
    </w:rPr>
  </w:style>
  <w:style w:type="character" w:customStyle="1" w:styleId="Char">
    <w:name w:val="Σώμα κειμένου Char"/>
    <w:basedOn w:val="a0"/>
    <w:link w:val="a3"/>
    <w:rsid w:val="00E61C20"/>
  </w:style>
  <w:style w:type="table" w:styleId="a6">
    <w:name w:val="Table Grid"/>
    <w:basedOn w:val="a1"/>
    <w:uiPriority w:val="59"/>
    <w:rsid w:val="00E61C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3;&#916;&#917;&#921;&#917;&#931;%20&#922;&#913;&#925;&#927;&#925;&#921;&#922;&#917;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ΑΔΕΙΕΣ ΚΑΝΟΝΙΚΕΣ</Template>
  <TotalTime>28</TotalTime>
  <Pages>1</Pages>
  <Words>167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ΑΠΟΦΑΣΗ ΧΟΡΗΓΗΣΗΣ ΑΔΕΙΑΣ</vt:lpstr>
    </vt:vector>
  </TitlesOfParts>
  <Company>Ο.Σ.Κ.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ΑΠΟΦΑΣΗ ΧΟΡΗΓΗΣΗΣ ΑΔΕΙΑΣ</dc:title>
  <dc:creator>ΔΔΕ ΛΕΥΚΑΔΑΣ</dc:creator>
  <cp:lastModifiedBy>user</cp:lastModifiedBy>
  <cp:revision>16</cp:revision>
  <cp:lastPrinted>2014-01-30T08:40:00Z</cp:lastPrinted>
  <dcterms:created xsi:type="dcterms:W3CDTF">2021-07-14T11:43:00Z</dcterms:created>
  <dcterms:modified xsi:type="dcterms:W3CDTF">2023-08-25T06:59:00Z</dcterms:modified>
</cp:coreProperties>
</file>