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1"/>
        <w:gridCol w:w="210"/>
        <w:gridCol w:w="2451"/>
        <w:gridCol w:w="444"/>
        <w:gridCol w:w="458"/>
        <w:gridCol w:w="522"/>
        <w:gridCol w:w="1578"/>
        <w:gridCol w:w="991"/>
        <w:gridCol w:w="1470"/>
      </w:tblGrid>
      <w:tr w:rsidR="008E068A" w:rsidRPr="00CF7792" w14:paraId="085CF7CB" w14:textId="77777777" w:rsidTr="00BA2253">
        <w:trPr>
          <w:trHeight w:val="519"/>
        </w:trPr>
        <w:tc>
          <w:tcPr>
            <w:tcW w:w="4202" w:type="dxa"/>
            <w:gridSpan w:val="3"/>
            <w:tcBorders>
              <w:right w:val="single" w:sz="18" w:space="0" w:color="FFFFFF" w:themeColor="background1"/>
            </w:tcBorders>
            <w:vAlign w:val="bottom"/>
          </w:tcPr>
          <w:p w14:paraId="112D59D2" w14:textId="77777777" w:rsidR="008E068A" w:rsidRPr="00CF7792" w:rsidRDefault="005D3F86" w:rsidP="00BB6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14942F1" wp14:editId="229A02ED">
                  <wp:extent cx="476250" cy="4762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3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9E16E9A" w14:textId="77777777" w:rsidR="008E068A" w:rsidRPr="00CF7792" w:rsidRDefault="008E068A">
            <w:pPr>
              <w:rPr>
                <w:rFonts w:asciiTheme="minorHAnsi" w:hAnsiTheme="minorHAnsi" w:cstheme="minorHAnsi"/>
                <w:spacing w:val="18"/>
                <w:sz w:val="22"/>
                <w:szCs w:val="22"/>
                <w:u w:val="single"/>
              </w:rPr>
            </w:pPr>
          </w:p>
        </w:tc>
      </w:tr>
      <w:tr w:rsidR="008E068A" w:rsidRPr="00CF7792" w14:paraId="7B0B7CD8" w14:textId="77777777" w:rsidTr="00BA2253">
        <w:trPr>
          <w:cantSplit/>
          <w:trHeight w:val="166"/>
        </w:trPr>
        <w:tc>
          <w:tcPr>
            <w:tcW w:w="4202" w:type="dxa"/>
            <w:gridSpan w:val="3"/>
            <w:vMerge w:val="restart"/>
          </w:tcPr>
          <w:p w14:paraId="719AE529" w14:textId="77777777" w:rsidR="008E068A" w:rsidRPr="00CF7792" w:rsidRDefault="008E06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ΕΛΛΗΝΙΚΗ ΔΗΜΟΚΡΑΤΙΑ</w:t>
            </w:r>
          </w:p>
          <w:p w14:paraId="2D355CAB" w14:textId="101F24B3" w:rsidR="008E068A" w:rsidRPr="00CF7792" w:rsidRDefault="008E068A" w:rsidP="008654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ΥΠΟΥΡΓΕΙΟ </w:t>
            </w:r>
            <w:r w:rsidR="008654D5" w:rsidRPr="00CF7792">
              <w:rPr>
                <w:rFonts w:asciiTheme="minorHAnsi" w:hAnsiTheme="minorHAnsi" w:cstheme="minorHAnsi"/>
                <w:sz w:val="22"/>
                <w:szCs w:val="22"/>
              </w:rPr>
              <w:t>ΠΑΙΔΕΙΑΣ  ΘΡΗΣΚΕΥΜΑΤΩΝ</w:t>
            </w:r>
            <w:r w:rsidR="0033189A"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 ΚΑΙ ΑΘΛΗΤΙΣΜΟΥ</w:t>
            </w:r>
          </w:p>
          <w:p w14:paraId="7330C451" w14:textId="00F20E7C" w:rsidR="008E068A" w:rsidRPr="00CF7792" w:rsidRDefault="008E06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ΠΕΡΙΦΕΡΕΙΑΚΗ</w:t>
            </w:r>
            <w:r w:rsidR="008F7DE8"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 Δ/</w:t>
            </w: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ΝΣΗ </w:t>
            </w:r>
            <w:r w:rsidR="008F7DE8" w:rsidRPr="00CF7792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/ΘΜΙΑΣ &amp; </w:t>
            </w:r>
            <w:r w:rsidRPr="00CF779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F7DE8" w:rsidRPr="00CF7792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/ΘΜΙΑΣ ΕΚΠ/ΣΗΣ </w:t>
            </w:r>
            <w:r w:rsidR="005E7400" w:rsidRPr="00CF7792">
              <w:rPr>
                <w:rFonts w:asciiTheme="minorHAnsi" w:hAnsiTheme="minorHAnsi" w:cstheme="minorHAnsi"/>
                <w:sz w:val="22"/>
                <w:szCs w:val="22"/>
              </w:rPr>
              <w:t>Κ.ΜΑΚΕΔΟΝΙΑΣ</w:t>
            </w:r>
          </w:p>
          <w:p w14:paraId="30E83A1C" w14:textId="4231672E" w:rsidR="005E7400" w:rsidRPr="00CF7792" w:rsidRDefault="008E068A" w:rsidP="005E7400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Δ/ΝΣΗ </w:t>
            </w:r>
            <w:r w:rsidR="008F7DE8" w:rsidRPr="00CF7792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/ΘΜΙΑΣ ΕΚΠ/ΣΗΣ </w:t>
            </w:r>
            <w:r w:rsidR="005E7400" w:rsidRPr="00CF7792">
              <w:rPr>
                <w:rFonts w:asciiTheme="minorHAnsi" w:hAnsiTheme="minorHAnsi" w:cstheme="minorHAnsi"/>
                <w:sz w:val="22"/>
                <w:szCs w:val="22"/>
              </w:rPr>
              <w:t>ΠΕΛΛΑΣ</w:t>
            </w:r>
          </w:p>
          <w:p w14:paraId="580A0030" w14:textId="4FA8D5BE" w:rsidR="008E068A" w:rsidRPr="00CF7792" w:rsidRDefault="00AB4AFF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ΟΝΟΜΑΣΙΑ ΣΧΟΛΕΙΟΥ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18" w:space="0" w:color="FFFFFF" w:themeColor="background1"/>
              <w:left w:val="nil"/>
            </w:tcBorders>
          </w:tcPr>
          <w:p w14:paraId="12B61E3D" w14:textId="77777777" w:rsidR="008E068A" w:rsidRPr="00CF7792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3091" w:type="dxa"/>
            <w:gridSpan w:val="3"/>
            <w:tcBorders>
              <w:top w:val="single" w:sz="18" w:space="0" w:color="FFFFFF" w:themeColor="background1"/>
            </w:tcBorders>
            <w:vAlign w:val="center"/>
          </w:tcPr>
          <w:p w14:paraId="67A076BD" w14:textId="77777777" w:rsidR="00AB4AFF" w:rsidRPr="00CF7792" w:rsidRDefault="00AB4AFF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Πόλη:</w:t>
            </w:r>
          </w:p>
          <w:p w14:paraId="2D08DDB4" w14:textId="77777777" w:rsidR="00EA722D" w:rsidRPr="00CF7792" w:rsidRDefault="00AB4AFF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  <w:proofErr w:type="spellStart"/>
            <w:r w:rsidRPr="00CF7792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Αριθμ</w:t>
            </w:r>
            <w:proofErr w:type="spellEnd"/>
            <w:r w:rsidRPr="00CF7792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. Πρωτ.:</w:t>
            </w:r>
            <w:r w:rsidRPr="00CF7792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ab/>
            </w:r>
          </w:p>
          <w:p w14:paraId="35A678F5" w14:textId="482E0F0B" w:rsidR="00BB62C6" w:rsidRPr="00CF7792" w:rsidRDefault="00BB62C6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8" w:space="0" w:color="FFFFFF" w:themeColor="background1"/>
            </w:tcBorders>
            <w:vAlign w:val="center"/>
          </w:tcPr>
          <w:p w14:paraId="4E7B2F70" w14:textId="2179F503" w:rsidR="008E068A" w:rsidRPr="00CF7792" w:rsidRDefault="008E068A" w:rsidP="00391F29">
            <w:pPr>
              <w:rPr>
                <w:rFonts w:asciiTheme="minorHAnsi" w:hAnsiTheme="minorHAnsi" w:cstheme="minorHAnsi"/>
                <w:color w:val="FF0000"/>
                <w:position w:val="-46"/>
                <w:sz w:val="22"/>
                <w:szCs w:val="22"/>
              </w:rPr>
            </w:pPr>
          </w:p>
          <w:p w14:paraId="66D7ACC2" w14:textId="3FF563A1" w:rsidR="00BB62C6" w:rsidRPr="00CF7792" w:rsidRDefault="00BB62C6" w:rsidP="00391F29">
            <w:pPr>
              <w:rPr>
                <w:rFonts w:asciiTheme="minorHAnsi" w:hAnsiTheme="minorHAnsi" w:cstheme="minorHAnsi"/>
                <w:color w:val="FF0000"/>
                <w:position w:val="-46"/>
                <w:sz w:val="22"/>
                <w:szCs w:val="22"/>
              </w:rPr>
            </w:pPr>
          </w:p>
        </w:tc>
      </w:tr>
      <w:tr w:rsidR="008E068A" w:rsidRPr="00CF7792" w14:paraId="207B18A8" w14:textId="77777777" w:rsidTr="00BA2253">
        <w:trPr>
          <w:cantSplit/>
          <w:trHeight w:val="166"/>
        </w:trPr>
        <w:tc>
          <w:tcPr>
            <w:tcW w:w="4202" w:type="dxa"/>
            <w:gridSpan w:val="3"/>
            <w:vMerge/>
          </w:tcPr>
          <w:p w14:paraId="02C159AB" w14:textId="77777777" w:rsidR="008E068A" w:rsidRPr="00CF7792" w:rsidRDefault="008E06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vMerge/>
            <w:tcBorders>
              <w:left w:val="nil"/>
            </w:tcBorders>
          </w:tcPr>
          <w:p w14:paraId="4E999783" w14:textId="77777777" w:rsidR="008E068A" w:rsidRPr="00CF7792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55664BD" w14:textId="77777777" w:rsidR="008E068A" w:rsidRPr="00CF7792" w:rsidRDefault="008E068A" w:rsidP="00BB62C6">
            <w:pPr>
              <w:jc w:val="right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0E63A9F0" w14:textId="77777777" w:rsidR="008E068A" w:rsidRPr="00CF7792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</w:tr>
      <w:tr w:rsidR="007A4335" w:rsidRPr="00CF7792" w14:paraId="36F06424" w14:textId="77777777" w:rsidTr="00BA2253">
        <w:trPr>
          <w:trHeight w:val="241"/>
        </w:trPr>
        <w:tc>
          <w:tcPr>
            <w:tcW w:w="1541" w:type="dxa"/>
          </w:tcPr>
          <w:p w14:paraId="2D6DAEE9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DBFE3A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.  Δ/νση</w:t>
            </w:r>
          </w:p>
        </w:tc>
        <w:tc>
          <w:tcPr>
            <w:tcW w:w="210" w:type="dxa"/>
          </w:tcPr>
          <w:p w14:paraId="09B4F242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E72C3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0E45AA2A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9DC289" w14:textId="5B377C0A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C3CBADE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8" w:type="dxa"/>
            <w:gridSpan w:val="3"/>
          </w:tcPr>
          <w:p w14:paraId="00D999DD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CF7792" w14:paraId="4664F357" w14:textId="77777777" w:rsidTr="00BA2253">
        <w:trPr>
          <w:trHeight w:val="116"/>
        </w:trPr>
        <w:tc>
          <w:tcPr>
            <w:tcW w:w="1541" w:type="dxa"/>
          </w:tcPr>
          <w:p w14:paraId="3F3E7D0A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. Κώδικας</w:t>
            </w:r>
          </w:p>
        </w:tc>
        <w:tc>
          <w:tcPr>
            <w:tcW w:w="210" w:type="dxa"/>
          </w:tcPr>
          <w:p w14:paraId="5B4FC445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1E296A87" w14:textId="07B33313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5E88041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038" w:type="dxa"/>
            <w:gridSpan w:val="3"/>
            <w:vMerge w:val="restart"/>
          </w:tcPr>
          <w:p w14:paraId="338D14D5" w14:textId="4F75D0C8" w:rsidR="007A4335" w:rsidRPr="00CF7792" w:rsidRDefault="007A4335" w:rsidP="004B71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CF7792" w14:paraId="299B419D" w14:textId="77777777" w:rsidTr="00BA2253">
        <w:trPr>
          <w:trHeight w:val="62"/>
        </w:trPr>
        <w:tc>
          <w:tcPr>
            <w:tcW w:w="1541" w:type="dxa"/>
          </w:tcPr>
          <w:p w14:paraId="29D820C8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Πληροφορίες</w:t>
            </w:r>
          </w:p>
        </w:tc>
        <w:tc>
          <w:tcPr>
            <w:tcW w:w="210" w:type="dxa"/>
          </w:tcPr>
          <w:p w14:paraId="636E59C4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1B76AE7D" w14:textId="689C9CC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310B5AC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038" w:type="dxa"/>
            <w:gridSpan w:val="3"/>
            <w:vMerge/>
          </w:tcPr>
          <w:p w14:paraId="23164D2B" w14:textId="77777777" w:rsidR="007A4335" w:rsidRPr="00CF7792" w:rsidRDefault="007A433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7A4335" w:rsidRPr="00CF7792" w14:paraId="37D8F1D9" w14:textId="77777777" w:rsidTr="00BA2253">
        <w:trPr>
          <w:trHeight w:val="124"/>
        </w:trPr>
        <w:tc>
          <w:tcPr>
            <w:tcW w:w="1541" w:type="dxa"/>
          </w:tcPr>
          <w:p w14:paraId="4430F974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Τηλέφωνο</w:t>
            </w:r>
          </w:p>
        </w:tc>
        <w:tc>
          <w:tcPr>
            <w:tcW w:w="210" w:type="dxa"/>
          </w:tcPr>
          <w:p w14:paraId="25DEB3AE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6B9FDA33" w14:textId="231FCAB5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6E82B502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038" w:type="dxa"/>
            <w:gridSpan w:val="3"/>
          </w:tcPr>
          <w:p w14:paraId="27670FE1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CF7792" w14:paraId="125FF3F5" w14:textId="77777777" w:rsidTr="00BA2253">
        <w:trPr>
          <w:trHeight w:val="116"/>
        </w:trPr>
        <w:tc>
          <w:tcPr>
            <w:tcW w:w="1541" w:type="dxa"/>
          </w:tcPr>
          <w:p w14:paraId="18C2D3C6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Αριθμός FAX</w:t>
            </w:r>
          </w:p>
        </w:tc>
        <w:tc>
          <w:tcPr>
            <w:tcW w:w="210" w:type="dxa"/>
          </w:tcPr>
          <w:p w14:paraId="0543006A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76739FCC" w14:textId="15B04079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4CC64547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8" w:type="dxa"/>
            <w:gridSpan w:val="3"/>
          </w:tcPr>
          <w:p w14:paraId="6D5C8B7C" w14:textId="77777777" w:rsidR="007A4335" w:rsidRPr="00CF7792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068A" w:rsidRPr="00CF7792" w14:paraId="187FD445" w14:textId="77777777" w:rsidTr="00BA2253">
        <w:trPr>
          <w:cantSplit/>
          <w:trHeight w:val="1121"/>
        </w:trPr>
        <w:tc>
          <w:tcPr>
            <w:tcW w:w="1541" w:type="dxa"/>
          </w:tcPr>
          <w:p w14:paraId="656B6C3F" w14:textId="582066CE" w:rsidR="00E16196" w:rsidRPr="00CF7792" w:rsidRDefault="00E16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" w:type="dxa"/>
          </w:tcPr>
          <w:p w14:paraId="65249975" w14:textId="65866003" w:rsidR="008E068A" w:rsidRPr="00CF7792" w:rsidRDefault="008E06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5" w:type="dxa"/>
            <w:gridSpan w:val="2"/>
          </w:tcPr>
          <w:p w14:paraId="0E830F95" w14:textId="53B9EBE5" w:rsidR="00E16196" w:rsidRPr="00CF7792" w:rsidRDefault="00E16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54F97FEC" w14:textId="77777777" w:rsidR="007A4335" w:rsidRPr="00CF7792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AD74CD" w14:textId="77777777" w:rsidR="007A4335" w:rsidRPr="00CF7792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669DCF" w14:textId="77777777" w:rsidR="008E068A" w:rsidRPr="00CF7792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sz w:val="22"/>
                <w:szCs w:val="22"/>
              </w:rPr>
              <w:t>ΚΟΙΝ.</w:t>
            </w:r>
          </w:p>
        </w:tc>
        <w:tc>
          <w:tcPr>
            <w:tcW w:w="4038" w:type="dxa"/>
            <w:gridSpan w:val="3"/>
          </w:tcPr>
          <w:p w14:paraId="22C0F707" w14:textId="77777777" w:rsidR="007A4335" w:rsidRPr="00CF7792" w:rsidRDefault="007A4335" w:rsidP="007A433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D19671" w14:textId="77777777" w:rsidR="007A4335" w:rsidRPr="00CF7792" w:rsidRDefault="007A4335" w:rsidP="007A433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58B0F" w14:textId="77777777" w:rsidR="008E068A" w:rsidRPr="00CF7792" w:rsidRDefault="000C0D88" w:rsidP="00AB4A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Ενδιαφερόμενος/η</w:t>
            </w:r>
          </w:p>
          <w:p w14:paraId="6EB30A8D" w14:textId="77777777" w:rsidR="000C0D88" w:rsidRPr="00CF7792" w:rsidRDefault="000C0D88" w:rsidP="00AB4A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F779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ΔΔΕ Πέλλας</w:t>
            </w:r>
          </w:p>
          <w:p w14:paraId="4D3C2C64" w14:textId="54BDA02A" w:rsidR="000C0D88" w:rsidRPr="00CF7792" w:rsidRDefault="000C0D88" w:rsidP="00794F2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FF09AB" w14:textId="77777777" w:rsidR="008E068A" w:rsidRPr="00CF7792" w:rsidRDefault="008E068A">
      <w:pPr>
        <w:pStyle w:val="2"/>
        <w:spacing w:before="0" w:after="0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2522E493" w14:textId="609C8555" w:rsidR="00774A12" w:rsidRPr="00CF7792" w:rsidRDefault="00774A12" w:rsidP="00774A12">
      <w:pPr>
        <w:pStyle w:val="3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ΘΕΜΑ: «Χορήγηση άδειας </w:t>
      </w:r>
      <w:r w:rsidR="007F4F26" w:rsidRPr="00CF7792">
        <w:rPr>
          <w:rFonts w:asciiTheme="minorHAnsi" w:hAnsiTheme="minorHAnsi" w:cstheme="minorHAnsi"/>
          <w:sz w:val="22"/>
          <w:szCs w:val="22"/>
        </w:rPr>
        <w:t xml:space="preserve">διευκόλυνσης </w:t>
      </w:r>
      <w:r w:rsidR="00AB4AFF" w:rsidRPr="00CF7792">
        <w:rPr>
          <w:rFonts w:asciiTheme="minorHAnsi" w:hAnsiTheme="minorHAnsi" w:cstheme="minorHAnsi"/>
          <w:sz w:val="22"/>
          <w:szCs w:val="22"/>
        </w:rPr>
        <w:t>εκπαιδευτικού</w:t>
      </w:r>
      <w:r w:rsidR="005E7400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CF7792">
        <w:rPr>
          <w:rFonts w:asciiTheme="minorHAnsi" w:hAnsiTheme="minorHAnsi" w:cstheme="minorHAnsi"/>
          <w:sz w:val="22"/>
          <w:szCs w:val="22"/>
        </w:rPr>
        <w:t>, για ενημέρωση της σχολικής επίδοσης τέκνου</w:t>
      </w:r>
      <w:r w:rsidRPr="00CF7792">
        <w:rPr>
          <w:rFonts w:asciiTheme="minorHAnsi" w:hAnsiTheme="minorHAnsi" w:cstheme="minorHAnsi"/>
          <w:sz w:val="22"/>
          <w:szCs w:val="22"/>
        </w:rPr>
        <w:t>»</w:t>
      </w:r>
    </w:p>
    <w:p w14:paraId="16E9147B" w14:textId="06C381E3" w:rsidR="008D55BF" w:rsidRPr="00CF7792" w:rsidRDefault="008D55BF" w:rsidP="008D55BF">
      <w:pPr>
        <w:rPr>
          <w:rFonts w:asciiTheme="minorHAnsi" w:hAnsiTheme="minorHAnsi" w:cstheme="minorHAnsi"/>
          <w:sz w:val="22"/>
          <w:szCs w:val="22"/>
        </w:rPr>
      </w:pPr>
    </w:p>
    <w:p w14:paraId="155A94B8" w14:textId="48CF2E43" w:rsidR="008D55BF" w:rsidRPr="00CF7792" w:rsidRDefault="008D55BF" w:rsidP="008D55BF">
      <w:pPr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Pr="00CF7792">
        <w:rPr>
          <w:rFonts w:asciiTheme="minorHAnsi" w:hAnsiTheme="minorHAnsi" w:cstheme="minorHAnsi"/>
          <w:b/>
          <w:sz w:val="22"/>
          <w:szCs w:val="22"/>
          <w:u w:val="single"/>
        </w:rPr>
        <w:t>Α Π Ο Φ Α Σ Η</w:t>
      </w:r>
    </w:p>
    <w:p w14:paraId="46A7B431" w14:textId="77777777" w:rsidR="00774A12" w:rsidRPr="00CF7792" w:rsidRDefault="00774A12" w:rsidP="00774A12">
      <w:pPr>
        <w:rPr>
          <w:rFonts w:asciiTheme="minorHAnsi" w:hAnsiTheme="minorHAnsi" w:cstheme="minorHAnsi"/>
          <w:sz w:val="22"/>
          <w:szCs w:val="22"/>
        </w:rPr>
      </w:pPr>
    </w:p>
    <w:p w14:paraId="2AB89F02" w14:textId="77777777" w:rsidR="008E068A" w:rsidRPr="00CF7792" w:rsidRDefault="00774A12" w:rsidP="008D55BF">
      <w:pPr>
        <w:rPr>
          <w:rFonts w:asciiTheme="minorHAnsi" w:hAnsiTheme="minorHAnsi" w:cstheme="minorHAnsi"/>
          <w:b/>
          <w:sz w:val="22"/>
          <w:szCs w:val="22"/>
        </w:rPr>
      </w:pPr>
      <w:r w:rsidRPr="00CF7792">
        <w:rPr>
          <w:rFonts w:asciiTheme="minorHAnsi" w:hAnsiTheme="minorHAnsi" w:cstheme="minorHAnsi"/>
          <w:b/>
          <w:sz w:val="22"/>
          <w:szCs w:val="22"/>
        </w:rPr>
        <w:t>Έχοντας υπόψη:</w:t>
      </w:r>
    </w:p>
    <w:p w14:paraId="5554AA4F" w14:textId="179E318F" w:rsidR="009D5489" w:rsidRPr="00CF7792" w:rsidRDefault="004549E6" w:rsidP="008E5189">
      <w:pPr>
        <w:pStyle w:val="a6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>Τις διατάξεις του άρθρου 23 του Π.Δ. 410/1988, όπως τροποποιήθηκε με το άρθρο 47, παρ.7β του ν.4674/2020</w:t>
      </w:r>
    </w:p>
    <w:p w14:paraId="4B0F9D03" w14:textId="19062852" w:rsidR="008E5189" w:rsidRPr="00CF7792" w:rsidRDefault="008E5189" w:rsidP="008E5189">
      <w:pPr>
        <w:pStyle w:val="a6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>Την αριθ. Φ.351.5/43/67822/Δ1/5.5.2014 εγκύκλιο του ΥΠ.ΠΑΙ.Θ. με θέμα : ΄΄ Άδειες εκπαιδευτικών Πρωτοβάθμιας και Δευτεροβάθμιας Εκπαίδευσης΄΄</w:t>
      </w:r>
      <w:r w:rsidR="004549E6" w:rsidRPr="00CF7792">
        <w:rPr>
          <w:rFonts w:asciiTheme="minorHAnsi" w:hAnsiTheme="minorHAnsi" w:cstheme="minorHAnsi"/>
          <w:sz w:val="22"/>
          <w:szCs w:val="22"/>
        </w:rPr>
        <w:t>( ΑΔΑ : ΒΙΦΓ9-4ΘΑ )</w:t>
      </w:r>
      <w:r w:rsidRPr="00CF7792">
        <w:rPr>
          <w:rFonts w:asciiTheme="minorHAnsi" w:hAnsiTheme="minorHAnsi" w:cstheme="minorHAnsi"/>
          <w:sz w:val="22"/>
          <w:szCs w:val="22"/>
        </w:rPr>
        <w:t>.</w:t>
      </w:r>
    </w:p>
    <w:p w14:paraId="68449EB6" w14:textId="7B3D12DE" w:rsidR="00AE2C5D" w:rsidRPr="00CF7792" w:rsidRDefault="00E36E9E" w:rsidP="008E5189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Την Υ.Α. </w:t>
      </w:r>
      <w:r w:rsidR="00D16414" w:rsidRPr="00CF7792">
        <w:rPr>
          <w:rFonts w:asciiTheme="minorHAnsi" w:hAnsiTheme="minorHAnsi" w:cstheme="minorHAnsi"/>
          <w:sz w:val="22"/>
          <w:szCs w:val="22"/>
        </w:rPr>
        <w:t>Φ.353.1/26/153324/Δ1</w:t>
      </w:r>
      <w:r w:rsidR="00056F37" w:rsidRPr="00CF7792">
        <w:rPr>
          <w:rFonts w:asciiTheme="minorHAnsi" w:hAnsiTheme="minorHAnsi" w:cstheme="minorHAnsi"/>
          <w:sz w:val="22"/>
          <w:szCs w:val="22"/>
        </w:rPr>
        <w:t xml:space="preserve">/25-9-2014 </w:t>
      </w:r>
      <w:r w:rsidR="00D16414" w:rsidRPr="00CF7792">
        <w:rPr>
          <w:rFonts w:asciiTheme="minorHAnsi" w:hAnsiTheme="minorHAnsi" w:cstheme="minorHAnsi"/>
          <w:sz w:val="22"/>
          <w:szCs w:val="22"/>
        </w:rPr>
        <w:t>(ΦΕΚ</w:t>
      </w:r>
      <w:r w:rsidR="00A84949" w:rsidRPr="00CF7792">
        <w:rPr>
          <w:rFonts w:asciiTheme="minorHAnsi" w:hAnsiTheme="minorHAnsi" w:cstheme="minorHAnsi"/>
          <w:sz w:val="22"/>
          <w:szCs w:val="22"/>
        </w:rPr>
        <w:t xml:space="preserve"> 2648</w:t>
      </w:r>
      <w:r w:rsidR="00056F37" w:rsidRPr="00CF779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56F37" w:rsidRPr="00CF7792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="00056F37" w:rsidRPr="00CF7792">
        <w:rPr>
          <w:rFonts w:asciiTheme="minorHAnsi" w:hAnsiTheme="minorHAnsi" w:cstheme="minorHAnsi"/>
          <w:sz w:val="22"/>
          <w:szCs w:val="22"/>
        </w:rPr>
        <w:t>΄</w:t>
      </w:r>
      <w:r w:rsidR="00A84949" w:rsidRPr="00CF7792">
        <w:rPr>
          <w:rFonts w:asciiTheme="minorHAnsi" w:hAnsiTheme="minorHAnsi" w:cstheme="minorHAnsi"/>
          <w:sz w:val="22"/>
          <w:szCs w:val="22"/>
        </w:rPr>
        <w:t xml:space="preserve">/07-10-2014) με την οποία τροποποιήθηκε η με </w:t>
      </w:r>
      <w:proofErr w:type="spellStart"/>
      <w:r w:rsidR="00A84949" w:rsidRPr="00CF7792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A84949" w:rsidRPr="00CF7792">
        <w:rPr>
          <w:rFonts w:asciiTheme="minorHAnsi" w:hAnsiTheme="minorHAnsi" w:cstheme="minorHAnsi"/>
          <w:sz w:val="22"/>
          <w:szCs w:val="22"/>
        </w:rPr>
        <w:t>.</w:t>
      </w:r>
      <w:r w:rsidR="008E068A" w:rsidRPr="00CF7792">
        <w:rPr>
          <w:rFonts w:asciiTheme="minorHAnsi" w:hAnsiTheme="minorHAnsi" w:cstheme="minorHAnsi"/>
          <w:sz w:val="22"/>
          <w:szCs w:val="22"/>
        </w:rPr>
        <w:t xml:space="preserve"> Φ353.1/324/105657/Δ1</w:t>
      </w:r>
      <w:r w:rsidR="00056F37" w:rsidRPr="00CF7792">
        <w:rPr>
          <w:rFonts w:asciiTheme="minorHAnsi" w:hAnsiTheme="minorHAnsi" w:cstheme="minorHAnsi"/>
          <w:sz w:val="22"/>
          <w:szCs w:val="22"/>
        </w:rPr>
        <w:t>/8-10/2002</w:t>
      </w:r>
      <w:r w:rsidR="008E068A" w:rsidRPr="00CF7792">
        <w:rPr>
          <w:rFonts w:asciiTheme="minorHAnsi" w:hAnsiTheme="minorHAnsi" w:cstheme="minorHAnsi"/>
          <w:sz w:val="22"/>
          <w:szCs w:val="22"/>
        </w:rPr>
        <w:t>, (ΦΕΚ 1340</w:t>
      </w:r>
      <w:r w:rsidR="00056F37" w:rsidRPr="00CF779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56F37" w:rsidRPr="00CF7792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="00056F37" w:rsidRPr="00CF7792">
        <w:rPr>
          <w:rFonts w:asciiTheme="minorHAnsi" w:hAnsiTheme="minorHAnsi" w:cstheme="minorHAnsi"/>
          <w:sz w:val="22"/>
          <w:szCs w:val="22"/>
        </w:rPr>
        <w:t xml:space="preserve">' </w:t>
      </w:r>
      <w:r w:rsidR="008E068A" w:rsidRPr="00CF7792">
        <w:rPr>
          <w:rFonts w:asciiTheme="minorHAnsi" w:hAnsiTheme="minorHAnsi" w:cstheme="minorHAnsi"/>
          <w:sz w:val="22"/>
          <w:szCs w:val="22"/>
        </w:rPr>
        <w:t>/16-10-2002</w:t>
      </w:r>
      <w:r w:rsidR="00D16414" w:rsidRPr="00CF7792">
        <w:rPr>
          <w:rFonts w:asciiTheme="minorHAnsi" w:hAnsiTheme="minorHAnsi" w:cstheme="minorHAnsi"/>
          <w:sz w:val="22"/>
          <w:szCs w:val="22"/>
        </w:rPr>
        <w:t xml:space="preserve">) </w:t>
      </w:r>
      <w:r w:rsidR="00A84949" w:rsidRPr="00CF7792">
        <w:rPr>
          <w:rFonts w:asciiTheme="minorHAnsi" w:hAnsiTheme="minorHAnsi" w:cstheme="minorHAnsi"/>
          <w:sz w:val="22"/>
          <w:szCs w:val="22"/>
        </w:rPr>
        <w:t>Υπουργική Απόφαση,</w:t>
      </w:r>
      <w:r w:rsidR="00056F37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8D55BF" w:rsidRPr="00CF7792">
        <w:rPr>
          <w:rFonts w:asciiTheme="minorHAnsi" w:hAnsiTheme="minorHAnsi" w:cstheme="minorHAnsi"/>
          <w:sz w:val="22"/>
          <w:szCs w:val="22"/>
        </w:rPr>
        <w:t xml:space="preserve">(ΦΕΚ 1340/2020τ.Β) ‘’Καθορισμός  των ειδικότερων καθηκόντων  και αρμοδιοτήτων  των </w:t>
      </w:r>
      <w:r w:rsidR="00810403" w:rsidRPr="00CF7792">
        <w:rPr>
          <w:rFonts w:asciiTheme="minorHAnsi" w:hAnsiTheme="minorHAnsi" w:cstheme="minorHAnsi"/>
          <w:sz w:val="22"/>
          <w:szCs w:val="22"/>
        </w:rPr>
        <w:t>προϊσταμένων</w:t>
      </w:r>
      <w:r w:rsidR="008D55BF" w:rsidRPr="00CF7792">
        <w:rPr>
          <w:rFonts w:asciiTheme="minorHAnsi" w:hAnsiTheme="minorHAnsi" w:cstheme="minorHAnsi"/>
          <w:sz w:val="22"/>
          <w:szCs w:val="22"/>
        </w:rPr>
        <w:t xml:space="preserve"> και περιφερειακών υπηρεσιών πρωτοβάθμιας και δευτεροβάθμιας  εκπαίδευσης ‘’ , όπως συμπληρώθηκε με το εδάφιο </w:t>
      </w:r>
      <w:proofErr w:type="spellStart"/>
      <w:r w:rsidR="008D55BF" w:rsidRPr="00CF7792">
        <w:rPr>
          <w:rFonts w:asciiTheme="minorHAnsi" w:hAnsiTheme="minorHAnsi" w:cstheme="minorHAnsi"/>
          <w:sz w:val="22"/>
          <w:szCs w:val="22"/>
        </w:rPr>
        <w:t>κδ</w:t>
      </w:r>
      <w:proofErr w:type="spellEnd"/>
      <w:r w:rsidR="008D55BF" w:rsidRPr="00CF7792">
        <w:rPr>
          <w:rFonts w:asciiTheme="minorHAnsi" w:hAnsiTheme="minorHAnsi" w:cstheme="minorHAnsi"/>
          <w:sz w:val="22"/>
          <w:szCs w:val="22"/>
        </w:rPr>
        <w:t>΄ της με αριθ. Φ.353.1/3/102865/Δ1/04-10-2005 Υ.Α.</w:t>
      </w:r>
    </w:p>
    <w:p w14:paraId="2B899924" w14:textId="0C41060F" w:rsidR="00774A12" w:rsidRPr="00CF7792" w:rsidRDefault="008E068A" w:rsidP="008E5189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>Την από</w:t>
      </w:r>
      <w:r w:rsidR="002646A3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AB4AFF" w:rsidRPr="00CF7792">
        <w:rPr>
          <w:rFonts w:asciiTheme="minorHAnsi" w:hAnsiTheme="minorHAnsi" w:cstheme="minorHAnsi"/>
          <w:sz w:val="22"/>
          <w:szCs w:val="22"/>
        </w:rPr>
        <w:t>……………….</w:t>
      </w:r>
      <w:r w:rsidRPr="00CF7792">
        <w:rPr>
          <w:rFonts w:asciiTheme="minorHAnsi" w:hAnsiTheme="minorHAnsi" w:cstheme="minorHAnsi"/>
          <w:sz w:val="22"/>
          <w:szCs w:val="22"/>
        </w:rPr>
        <w:t xml:space="preserve"> αίτηση </w:t>
      </w:r>
      <w:r w:rsidR="00AB4AFF" w:rsidRPr="00CF7792">
        <w:rPr>
          <w:rFonts w:asciiTheme="minorHAnsi" w:hAnsiTheme="minorHAnsi" w:cstheme="minorHAnsi"/>
          <w:sz w:val="22"/>
          <w:szCs w:val="22"/>
        </w:rPr>
        <w:t xml:space="preserve">της/του </w:t>
      </w:r>
      <w:r w:rsidR="005E7400" w:rsidRPr="00CF779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400" w:rsidRPr="00CF7792">
        <w:rPr>
          <w:rFonts w:asciiTheme="minorHAnsi" w:hAnsiTheme="minorHAnsi" w:cstheme="minorHAnsi"/>
          <w:sz w:val="22"/>
          <w:szCs w:val="22"/>
        </w:rPr>
        <w:t>ενδιαφερομέν</w:t>
      </w:r>
      <w:proofErr w:type="spellEnd"/>
      <w:r w:rsidR="00AB4AFF" w:rsidRPr="00CF7792">
        <w:rPr>
          <w:rFonts w:asciiTheme="minorHAnsi" w:hAnsiTheme="minorHAnsi" w:cstheme="minorHAnsi"/>
          <w:sz w:val="22"/>
          <w:szCs w:val="22"/>
        </w:rPr>
        <w:t>….</w:t>
      </w:r>
      <w:r w:rsidRPr="00CF7792">
        <w:rPr>
          <w:rFonts w:asciiTheme="minorHAnsi" w:hAnsiTheme="minorHAnsi" w:cstheme="minorHAnsi"/>
          <w:sz w:val="22"/>
          <w:szCs w:val="22"/>
        </w:rPr>
        <w:t>.</w:t>
      </w:r>
    </w:p>
    <w:p w14:paraId="7E525A85" w14:textId="152380B0" w:rsidR="008D55BF" w:rsidRPr="00CF7792" w:rsidRDefault="008D55BF" w:rsidP="008E5189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Την </w:t>
      </w:r>
      <w:r w:rsidR="005124D1" w:rsidRPr="00CF7792">
        <w:rPr>
          <w:rFonts w:asciiTheme="minorHAnsi" w:hAnsiTheme="minorHAnsi" w:cstheme="minorHAnsi"/>
          <w:sz w:val="22"/>
          <w:szCs w:val="22"/>
        </w:rPr>
        <w:t xml:space="preserve">από  </w:t>
      </w:r>
      <w:r w:rsidR="000C0D88" w:rsidRPr="00CF7792">
        <w:rPr>
          <w:rFonts w:asciiTheme="minorHAnsi" w:hAnsiTheme="minorHAnsi" w:cstheme="minorHAnsi"/>
          <w:sz w:val="22"/>
          <w:szCs w:val="22"/>
        </w:rPr>
        <w:t>………</w:t>
      </w:r>
      <w:r w:rsidR="005124D1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Pr="00CF7792">
        <w:rPr>
          <w:rFonts w:asciiTheme="minorHAnsi" w:hAnsiTheme="minorHAnsi" w:cstheme="minorHAnsi"/>
          <w:sz w:val="22"/>
          <w:szCs w:val="22"/>
        </w:rPr>
        <w:t xml:space="preserve">βεβαίωση </w:t>
      </w:r>
      <w:r w:rsidR="005124D1" w:rsidRPr="00CF7792">
        <w:rPr>
          <w:rFonts w:asciiTheme="minorHAnsi" w:hAnsiTheme="minorHAnsi" w:cstheme="minorHAnsi"/>
          <w:sz w:val="22"/>
          <w:szCs w:val="22"/>
        </w:rPr>
        <w:t xml:space="preserve">επίσκεψης του </w:t>
      </w:r>
      <w:r w:rsidR="000C0D88" w:rsidRPr="00CF7792">
        <w:rPr>
          <w:rFonts w:asciiTheme="minorHAnsi" w:hAnsiTheme="minorHAnsi" w:cstheme="minorHAnsi"/>
          <w:sz w:val="22"/>
          <w:szCs w:val="22"/>
        </w:rPr>
        <w:t>……………………</w:t>
      </w:r>
      <w:r w:rsidR="005124D1" w:rsidRPr="00CF7792">
        <w:rPr>
          <w:rFonts w:asciiTheme="minorHAnsi" w:hAnsiTheme="minorHAnsi" w:cstheme="minorHAnsi"/>
          <w:sz w:val="22"/>
          <w:szCs w:val="22"/>
        </w:rPr>
        <w:t xml:space="preserve"> Σχολείου </w:t>
      </w:r>
      <w:r w:rsidR="000C0D88" w:rsidRPr="00CF7792">
        <w:rPr>
          <w:rFonts w:asciiTheme="minorHAnsi" w:hAnsiTheme="minorHAnsi" w:cstheme="minorHAnsi"/>
          <w:sz w:val="22"/>
          <w:szCs w:val="22"/>
        </w:rPr>
        <w:t>…………………….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5124D1" w:rsidRPr="00CF7792">
        <w:rPr>
          <w:rFonts w:asciiTheme="minorHAnsi" w:hAnsiTheme="minorHAnsi" w:cstheme="minorHAnsi"/>
          <w:sz w:val="22"/>
          <w:szCs w:val="22"/>
        </w:rPr>
        <w:t>.</w:t>
      </w:r>
    </w:p>
    <w:p w14:paraId="6BAB034C" w14:textId="77777777" w:rsidR="0061323C" w:rsidRPr="00CF7792" w:rsidRDefault="0061323C" w:rsidP="008E5189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8C4CF92" w14:textId="00563364" w:rsidR="00774A12" w:rsidRPr="00CF7792" w:rsidRDefault="008E068A" w:rsidP="00774A1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7792">
        <w:rPr>
          <w:rFonts w:asciiTheme="minorHAnsi" w:hAnsiTheme="minorHAnsi" w:cstheme="minorHAnsi"/>
          <w:b/>
          <w:sz w:val="22"/>
          <w:szCs w:val="22"/>
        </w:rPr>
        <w:t>Α π ο φ α σ ί ζ ο υ μ ε</w:t>
      </w:r>
    </w:p>
    <w:p w14:paraId="115BF78C" w14:textId="39C5D515" w:rsidR="008E068A" w:rsidRPr="00CF7792" w:rsidRDefault="008E068A" w:rsidP="0061323C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Χορηγούμε </w:t>
      </w:r>
      <w:r w:rsidR="000C0D88" w:rsidRPr="00CF7792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5E7400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2646A3" w:rsidRPr="00CF7792">
        <w:rPr>
          <w:rFonts w:asciiTheme="minorHAnsi" w:hAnsiTheme="minorHAnsi" w:cstheme="minorHAnsi"/>
          <w:sz w:val="22"/>
          <w:szCs w:val="22"/>
        </w:rPr>
        <w:t xml:space="preserve">, </w:t>
      </w:r>
      <w:r w:rsidR="000C0D88" w:rsidRPr="00CF7792">
        <w:rPr>
          <w:rFonts w:asciiTheme="minorHAnsi" w:hAnsiTheme="minorHAnsi" w:cstheme="minorHAnsi"/>
          <w:sz w:val="22"/>
          <w:szCs w:val="22"/>
        </w:rPr>
        <w:t xml:space="preserve">εκπαιδευτικό </w:t>
      </w:r>
      <w:r w:rsidR="005E7400" w:rsidRPr="00CF7792">
        <w:rPr>
          <w:rFonts w:asciiTheme="minorHAnsi" w:hAnsiTheme="minorHAnsi" w:cstheme="minorHAnsi"/>
          <w:sz w:val="22"/>
          <w:szCs w:val="22"/>
        </w:rPr>
        <w:t xml:space="preserve"> του </w:t>
      </w:r>
      <w:r w:rsidR="006E40EF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932F95" w:rsidRPr="00CF7792">
        <w:rPr>
          <w:rFonts w:asciiTheme="minorHAnsi" w:hAnsiTheme="minorHAnsi" w:cstheme="minorHAnsi"/>
          <w:color w:val="000000" w:themeColor="text1"/>
          <w:sz w:val="22"/>
          <w:szCs w:val="22"/>
        </w:rPr>
        <w:t>κλά</w:t>
      </w:r>
      <w:r w:rsidR="00770858" w:rsidRPr="00CF77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δου </w:t>
      </w:r>
      <w:r w:rsidR="000C0D88" w:rsidRPr="00CF77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ΠΕ …………- </w:t>
      </w:r>
      <w:r w:rsidR="000C0D88" w:rsidRPr="00CF7792">
        <w:rPr>
          <w:rFonts w:asciiTheme="minorHAnsi" w:hAnsiTheme="minorHAnsi" w:cstheme="minorHAnsi"/>
          <w:color w:val="FF0000"/>
          <w:sz w:val="22"/>
          <w:szCs w:val="22"/>
        </w:rPr>
        <w:t>ΟΝΟΜΑΣΙΑ ΣΧΟΛΕΙΟΥ</w:t>
      </w:r>
      <w:r w:rsidR="000C0D88" w:rsidRPr="00CF7792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</w:t>
      </w:r>
      <w:r w:rsidR="008D55BF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02126E" w:rsidRPr="00CF7792">
        <w:rPr>
          <w:rFonts w:asciiTheme="minorHAnsi" w:hAnsiTheme="minorHAnsi" w:cstheme="minorHAnsi"/>
          <w:sz w:val="22"/>
          <w:szCs w:val="22"/>
        </w:rPr>
        <w:t>,</w:t>
      </w:r>
      <w:r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CF7792">
        <w:rPr>
          <w:rFonts w:asciiTheme="minorHAnsi" w:hAnsiTheme="minorHAnsi" w:cstheme="minorHAnsi"/>
          <w:b/>
          <w:sz w:val="22"/>
          <w:szCs w:val="22"/>
        </w:rPr>
        <w:t>άδεια διευκόλυνσης</w:t>
      </w:r>
      <w:r w:rsidRPr="00CF7792">
        <w:rPr>
          <w:rFonts w:asciiTheme="minorHAnsi" w:hAnsiTheme="minorHAnsi" w:cstheme="minorHAnsi"/>
          <w:sz w:val="22"/>
          <w:szCs w:val="22"/>
        </w:rPr>
        <w:t xml:space="preserve"> με αποδοχές</w:t>
      </w:r>
      <w:r w:rsidR="004B25F7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CF7792">
        <w:rPr>
          <w:rFonts w:asciiTheme="minorHAnsi" w:hAnsiTheme="minorHAnsi" w:cstheme="minorHAnsi"/>
          <w:sz w:val="22"/>
          <w:szCs w:val="22"/>
        </w:rPr>
        <w:t xml:space="preserve">μίας ημέρας, </w:t>
      </w:r>
      <w:r w:rsidR="008D55BF" w:rsidRPr="00CF7792">
        <w:rPr>
          <w:rFonts w:asciiTheme="minorHAnsi" w:hAnsiTheme="minorHAnsi" w:cstheme="minorHAnsi"/>
          <w:sz w:val="22"/>
          <w:szCs w:val="22"/>
        </w:rPr>
        <w:t xml:space="preserve">την </w:t>
      </w:r>
      <w:r w:rsidR="000C0D88" w:rsidRPr="00CF7792">
        <w:rPr>
          <w:rFonts w:asciiTheme="minorHAnsi" w:hAnsiTheme="minorHAnsi" w:cstheme="minorHAnsi"/>
          <w:sz w:val="22"/>
          <w:szCs w:val="22"/>
        </w:rPr>
        <w:t>……………..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</w:t>
      </w:r>
      <w:r w:rsidR="00AC30B6" w:rsidRPr="00CF779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F7792">
        <w:rPr>
          <w:rFonts w:asciiTheme="minorHAnsi" w:hAnsiTheme="minorHAnsi" w:cstheme="minorHAnsi"/>
          <w:sz w:val="22"/>
          <w:szCs w:val="22"/>
        </w:rPr>
        <w:t>για</w:t>
      </w:r>
      <w:r w:rsidR="00AC30B6" w:rsidRPr="00CF779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7F4F26" w:rsidRPr="00CF7792">
        <w:rPr>
          <w:rFonts w:asciiTheme="minorHAnsi" w:hAnsiTheme="minorHAnsi" w:cstheme="minorHAnsi"/>
          <w:sz w:val="22"/>
          <w:szCs w:val="22"/>
        </w:rPr>
        <w:t>ενημέρωση της σχολικής επίδοσης τέκνου</w:t>
      </w:r>
      <w:r w:rsidR="002A2133" w:rsidRPr="00CF7792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03471BB" w14:textId="77777777" w:rsidR="008E068A" w:rsidRPr="00CF7792" w:rsidRDefault="008E068A">
      <w:pPr>
        <w:rPr>
          <w:rFonts w:asciiTheme="minorHAnsi" w:hAnsiTheme="minorHAnsi" w:cstheme="minorHAnsi"/>
          <w:sz w:val="22"/>
          <w:szCs w:val="22"/>
        </w:rPr>
      </w:pPr>
    </w:p>
    <w:p w14:paraId="2284F03B" w14:textId="6AEEA64B" w:rsidR="00BA2253" w:rsidRPr="00CF7792" w:rsidRDefault="008D55BF" w:rsidP="002F73CC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        Ο  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FBCB6E" w14:textId="10D8EDC6" w:rsidR="002F73CC" w:rsidRPr="00CF7792" w:rsidRDefault="004549E6" w:rsidP="004549E6">
      <w:pPr>
        <w:spacing w:line="360" w:lineRule="auto"/>
        <w:ind w:firstLine="4820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    </w:t>
      </w:r>
      <w:r w:rsidR="00591BF0" w:rsidRPr="00CF7792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BA2253" w:rsidRPr="00CF7792">
        <w:rPr>
          <w:rFonts w:asciiTheme="minorHAnsi" w:hAnsiTheme="minorHAnsi" w:cstheme="minorHAnsi"/>
          <w:sz w:val="22"/>
          <w:szCs w:val="22"/>
        </w:rPr>
        <w:t xml:space="preserve">         </w:t>
      </w:r>
      <w:r w:rsidR="008D55BF" w:rsidRPr="00CF7792">
        <w:rPr>
          <w:rFonts w:asciiTheme="minorHAnsi" w:hAnsiTheme="minorHAnsi" w:cstheme="minorHAnsi"/>
          <w:sz w:val="22"/>
          <w:szCs w:val="22"/>
        </w:rPr>
        <w:t xml:space="preserve">ΔΙΕΥΘΥΝΤΗΣ </w:t>
      </w:r>
    </w:p>
    <w:p w14:paraId="64C390FD" w14:textId="7248E942" w:rsidR="00E16196" w:rsidRPr="00CF7792" w:rsidRDefault="004549E6" w:rsidP="004549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CF7792">
        <w:rPr>
          <w:rFonts w:asciiTheme="minorHAnsi" w:hAnsiTheme="minorHAnsi" w:cstheme="minorHAnsi"/>
          <w:sz w:val="22"/>
          <w:szCs w:val="22"/>
        </w:rPr>
        <w:t>Κοιν</w:t>
      </w:r>
      <w:proofErr w:type="spellEnd"/>
      <w:r w:rsidRPr="00CF7792">
        <w:rPr>
          <w:rFonts w:asciiTheme="minorHAnsi" w:hAnsiTheme="minorHAnsi" w:cstheme="minorHAnsi"/>
          <w:sz w:val="22"/>
          <w:szCs w:val="22"/>
        </w:rPr>
        <w:t>.</w:t>
      </w:r>
    </w:p>
    <w:p w14:paraId="72296E47" w14:textId="1A7E013B" w:rsidR="004549E6" w:rsidRPr="00CF7792" w:rsidRDefault="004549E6" w:rsidP="004549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F7792">
        <w:rPr>
          <w:rFonts w:asciiTheme="minorHAnsi" w:hAnsiTheme="minorHAnsi" w:cstheme="minorHAnsi"/>
          <w:sz w:val="22"/>
          <w:szCs w:val="22"/>
        </w:rPr>
        <w:t>1.Ενδιαφερόμεν..</w:t>
      </w:r>
    </w:p>
    <w:p w14:paraId="6F020009" w14:textId="752BDB2F" w:rsidR="004549E6" w:rsidRPr="00591BF0" w:rsidRDefault="004549E6" w:rsidP="004549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91BF0">
        <w:rPr>
          <w:rFonts w:asciiTheme="minorHAnsi" w:hAnsiTheme="minorHAnsi" w:cstheme="minorHAnsi"/>
          <w:sz w:val="22"/>
          <w:szCs w:val="22"/>
        </w:rPr>
        <w:t>2.ΔΔΕ….</w:t>
      </w:r>
    </w:p>
    <w:p w14:paraId="29FFC928" w14:textId="77777777" w:rsidR="008D55BF" w:rsidRPr="00591BF0" w:rsidRDefault="008D55BF" w:rsidP="00880491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530B00B2" w14:textId="073142D8" w:rsidR="008D55BF" w:rsidRPr="00EA722D" w:rsidRDefault="008D55BF" w:rsidP="000C0D88">
      <w:pPr>
        <w:rPr>
          <w:rFonts w:ascii="Arial" w:hAnsi="Arial" w:cs="Arial"/>
          <w:sz w:val="22"/>
          <w:szCs w:val="22"/>
        </w:rPr>
      </w:pPr>
      <w:r w:rsidRPr="00EA722D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                      </w:t>
      </w:r>
    </w:p>
    <w:sectPr w:rsidR="008D55BF" w:rsidRPr="00EA722D" w:rsidSect="003F3E99">
      <w:pgSz w:w="11906" w:h="16838"/>
      <w:pgMar w:top="851" w:right="1134" w:bottom="27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2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703A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A46D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5300B4"/>
    <w:multiLevelType w:val="singleLevel"/>
    <w:tmpl w:val="45C645B0"/>
    <w:lvl w:ilvl="0">
      <w:start w:val="1"/>
      <w:numFmt w:val="decimal"/>
      <w:lvlText w:val="%1.- "/>
      <w:lvlJc w:val="left"/>
      <w:pPr>
        <w:tabs>
          <w:tab w:val="num" w:pos="624"/>
        </w:tabs>
        <w:ind w:left="624" w:hanging="567"/>
      </w:pPr>
    </w:lvl>
  </w:abstractNum>
  <w:abstractNum w:abstractNumId="4" w15:restartNumberingAfterBreak="0">
    <w:nsid w:val="46ED323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D225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836CF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50069426">
    <w:abstractNumId w:val="3"/>
  </w:num>
  <w:num w:numId="2" w16cid:durableId="166025632">
    <w:abstractNumId w:val="5"/>
  </w:num>
  <w:num w:numId="3" w16cid:durableId="1295527988">
    <w:abstractNumId w:val="6"/>
  </w:num>
  <w:num w:numId="4" w16cid:durableId="382485149">
    <w:abstractNumId w:val="4"/>
  </w:num>
  <w:num w:numId="5" w16cid:durableId="908154775">
    <w:abstractNumId w:val="0"/>
  </w:num>
  <w:num w:numId="6" w16cid:durableId="1988514194">
    <w:abstractNumId w:val="2"/>
  </w:num>
  <w:num w:numId="7" w16cid:durableId="17099120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33"/>
    <w:rsid w:val="000001BC"/>
    <w:rsid w:val="00001A0B"/>
    <w:rsid w:val="00010287"/>
    <w:rsid w:val="000116BD"/>
    <w:rsid w:val="00015DE5"/>
    <w:rsid w:val="00016854"/>
    <w:rsid w:val="0002126E"/>
    <w:rsid w:val="000214E3"/>
    <w:rsid w:val="00021739"/>
    <w:rsid w:val="00025001"/>
    <w:rsid w:val="000252EE"/>
    <w:rsid w:val="000402E9"/>
    <w:rsid w:val="0004229D"/>
    <w:rsid w:val="000432BA"/>
    <w:rsid w:val="000509FA"/>
    <w:rsid w:val="00052F96"/>
    <w:rsid w:val="00056F37"/>
    <w:rsid w:val="00061879"/>
    <w:rsid w:val="00067A33"/>
    <w:rsid w:val="000731A2"/>
    <w:rsid w:val="00073EBA"/>
    <w:rsid w:val="0007592F"/>
    <w:rsid w:val="00075C78"/>
    <w:rsid w:val="00095A1F"/>
    <w:rsid w:val="00097B2C"/>
    <w:rsid w:val="000A49AE"/>
    <w:rsid w:val="000A4A62"/>
    <w:rsid w:val="000B08F1"/>
    <w:rsid w:val="000B1395"/>
    <w:rsid w:val="000B18C5"/>
    <w:rsid w:val="000B4D3E"/>
    <w:rsid w:val="000B6161"/>
    <w:rsid w:val="000C0D88"/>
    <w:rsid w:val="000C33E5"/>
    <w:rsid w:val="000E28D0"/>
    <w:rsid w:val="000E7F3F"/>
    <w:rsid w:val="00102DA8"/>
    <w:rsid w:val="00103CD8"/>
    <w:rsid w:val="00103EBA"/>
    <w:rsid w:val="00104374"/>
    <w:rsid w:val="00110C10"/>
    <w:rsid w:val="001323D8"/>
    <w:rsid w:val="001356B1"/>
    <w:rsid w:val="001455BE"/>
    <w:rsid w:val="00146A44"/>
    <w:rsid w:val="00156A17"/>
    <w:rsid w:val="00192E69"/>
    <w:rsid w:val="001A45C5"/>
    <w:rsid w:val="001B0591"/>
    <w:rsid w:val="001B3F4F"/>
    <w:rsid w:val="001B46D6"/>
    <w:rsid w:val="001E4A0E"/>
    <w:rsid w:val="001F484F"/>
    <w:rsid w:val="001F4E4B"/>
    <w:rsid w:val="00200757"/>
    <w:rsid w:val="00201B65"/>
    <w:rsid w:val="00227B40"/>
    <w:rsid w:val="00243082"/>
    <w:rsid w:val="002445FC"/>
    <w:rsid w:val="0024487F"/>
    <w:rsid w:val="002507ED"/>
    <w:rsid w:val="002550C0"/>
    <w:rsid w:val="00255F72"/>
    <w:rsid w:val="0026094D"/>
    <w:rsid w:val="00260FE1"/>
    <w:rsid w:val="002646A3"/>
    <w:rsid w:val="00274952"/>
    <w:rsid w:val="00292D87"/>
    <w:rsid w:val="002A2133"/>
    <w:rsid w:val="002A6A13"/>
    <w:rsid w:val="002B2F0D"/>
    <w:rsid w:val="002E02B6"/>
    <w:rsid w:val="002E0912"/>
    <w:rsid w:val="002F4355"/>
    <w:rsid w:val="002F487E"/>
    <w:rsid w:val="002F73CC"/>
    <w:rsid w:val="00300356"/>
    <w:rsid w:val="003049B6"/>
    <w:rsid w:val="003059AD"/>
    <w:rsid w:val="003061C4"/>
    <w:rsid w:val="00317B03"/>
    <w:rsid w:val="00325D4A"/>
    <w:rsid w:val="003263C8"/>
    <w:rsid w:val="00327E91"/>
    <w:rsid w:val="0033189A"/>
    <w:rsid w:val="00334F7C"/>
    <w:rsid w:val="00336BA7"/>
    <w:rsid w:val="00342CE9"/>
    <w:rsid w:val="00372365"/>
    <w:rsid w:val="003730B1"/>
    <w:rsid w:val="003836FF"/>
    <w:rsid w:val="00384485"/>
    <w:rsid w:val="0038594A"/>
    <w:rsid w:val="00391F29"/>
    <w:rsid w:val="00396A4F"/>
    <w:rsid w:val="003A1159"/>
    <w:rsid w:val="003B2547"/>
    <w:rsid w:val="003B4EB2"/>
    <w:rsid w:val="003B6E2D"/>
    <w:rsid w:val="003C05CF"/>
    <w:rsid w:val="003D326F"/>
    <w:rsid w:val="003D4773"/>
    <w:rsid w:val="003E22DA"/>
    <w:rsid w:val="003E4B63"/>
    <w:rsid w:val="003E6018"/>
    <w:rsid w:val="003F3E99"/>
    <w:rsid w:val="003F490E"/>
    <w:rsid w:val="003F605A"/>
    <w:rsid w:val="00400B4E"/>
    <w:rsid w:val="00413007"/>
    <w:rsid w:val="004241B9"/>
    <w:rsid w:val="00424AFE"/>
    <w:rsid w:val="004366B7"/>
    <w:rsid w:val="00444DEE"/>
    <w:rsid w:val="00446036"/>
    <w:rsid w:val="00451F04"/>
    <w:rsid w:val="004549E6"/>
    <w:rsid w:val="00455BC8"/>
    <w:rsid w:val="00461340"/>
    <w:rsid w:val="00474657"/>
    <w:rsid w:val="00482737"/>
    <w:rsid w:val="00484A8D"/>
    <w:rsid w:val="00494877"/>
    <w:rsid w:val="004A070C"/>
    <w:rsid w:val="004A5BA5"/>
    <w:rsid w:val="004A7343"/>
    <w:rsid w:val="004B25F7"/>
    <w:rsid w:val="004B32EC"/>
    <w:rsid w:val="004C01C9"/>
    <w:rsid w:val="004C35E6"/>
    <w:rsid w:val="004D50D5"/>
    <w:rsid w:val="004D6BF0"/>
    <w:rsid w:val="004E3E85"/>
    <w:rsid w:val="004F4044"/>
    <w:rsid w:val="004F4744"/>
    <w:rsid w:val="004F6F9C"/>
    <w:rsid w:val="00501F2B"/>
    <w:rsid w:val="00502A1A"/>
    <w:rsid w:val="005102F3"/>
    <w:rsid w:val="005124D1"/>
    <w:rsid w:val="0051535D"/>
    <w:rsid w:val="00521E13"/>
    <w:rsid w:val="00522D8D"/>
    <w:rsid w:val="005317BC"/>
    <w:rsid w:val="00543BB2"/>
    <w:rsid w:val="0054624A"/>
    <w:rsid w:val="00564BD0"/>
    <w:rsid w:val="00583CB7"/>
    <w:rsid w:val="005877BD"/>
    <w:rsid w:val="00591BF0"/>
    <w:rsid w:val="0059493E"/>
    <w:rsid w:val="005B0AB5"/>
    <w:rsid w:val="005B2559"/>
    <w:rsid w:val="005B3841"/>
    <w:rsid w:val="005B5110"/>
    <w:rsid w:val="005D3F86"/>
    <w:rsid w:val="005D7333"/>
    <w:rsid w:val="005E7400"/>
    <w:rsid w:val="005E7DCD"/>
    <w:rsid w:val="0060099B"/>
    <w:rsid w:val="00611852"/>
    <w:rsid w:val="0061323C"/>
    <w:rsid w:val="006166D4"/>
    <w:rsid w:val="00623FD0"/>
    <w:rsid w:val="00625D92"/>
    <w:rsid w:val="006272A5"/>
    <w:rsid w:val="0064407A"/>
    <w:rsid w:val="00656716"/>
    <w:rsid w:val="00661907"/>
    <w:rsid w:val="00662034"/>
    <w:rsid w:val="006652B3"/>
    <w:rsid w:val="0067115A"/>
    <w:rsid w:val="00672854"/>
    <w:rsid w:val="00680F79"/>
    <w:rsid w:val="006818F4"/>
    <w:rsid w:val="00687CC1"/>
    <w:rsid w:val="006A1CBE"/>
    <w:rsid w:val="006A253E"/>
    <w:rsid w:val="006A7B58"/>
    <w:rsid w:val="006B1296"/>
    <w:rsid w:val="006D0E39"/>
    <w:rsid w:val="006D1C22"/>
    <w:rsid w:val="006D35E3"/>
    <w:rsid w:val="006D442A"/>
    <w:rsid w:val="006E10F2"/>
    <w:rsid w:val="006E40EF"/>
    <w:rsid w:val="006F3024"/>
    <w:rsid w:val="006F30A8"/>
    <w:rsid w:val="006F485F"/>
    <w:rsid w:val="006F7310"/>
    <w:rsid w:val="0070296E"/>
    <w:rsid w:val="00704805"/>
    <w:rsid w:val="00710765"/>
    <w:rsid w:val="00712ED5"/>
    <w:rsid w:val="007155EB"/>
    <w:rsid w:val="00732B52"/>
    <w:rsid w:val="00735AE3"/>
    <w:rsid w:val="00740F3E"/>
    <w:rsid w:val="00761940"/>
    <w:rsid w:val="007624FD"/>
    <w:rsid w:val="00763D79"/>
    <w:rsid w:val="00766140"/>
    <w:rsid w:val="00770858"/>
    <w:rsid w:val="00771501"/>
    <w:rsid w:val="0077429A"/>
    <w:rsid w:val="00774A12"/>
    <w:rsid w:val="00785015"/>
    <w:rsid w:val="00786FFB"/>
    <w:rsid w:val="00794F28"/>
    <w:rsid w:val="00797744"/>
    <w:rsid w:val="007A0952"/>
    <w:rsid w:val="007A0FB4"/>
    <w:rsid w:val="007A2E2B"/>
    <w:rsid w:val="007A4335"/>
    <w:rsid w:val="007A7E75"/>
    <w:rsid w:val="007B7DC8"/>
    <w:rsid w:val="007C30BD"/>
    <w:rsid w:val="007D4E86"/>
    <w:rsid w:val="007D752C"/>
    <w:rsid w:val="007E3A88"/>
    <w:rsid w:val="007E6731"/>
    <w:rsid w:val="007F111D"/>
    <w:rsid w:val="007F3728"/>
    <w:rsid w:val="007F4F26"/>
    <w:rsid w:val="00802869"/>
    <w:rsid w:val="00806337"/>
    <w:rsid w:val="00810403"/>
    <w:rsid w:val="008235D9"/>
    <w:rsid w:val="008352F2"/>
    <w:rsid w:val="00836980"/>
    <w:rsid w:val="008404E6"/>
    <w:rsid w:val="00857A2D"/>
    <w:rsid w:val="008638DE"/>
    <w:rsid w:val="008654D5"/>
    <w:rsid w:val="00866503"/>
    <w:rsid w:val="00880491"/>
    <w:rsid w:val="00885846"/>
    <w:rsid w:val="00885B2B"/>
    <w:rsid w:val="00893A61"/>
    <w:rsid w:val="00895F7F"/>
    <w:rsid w:val="008B0D5F"/>
    <w:rsid w:val="008B0FA9"/>
    <w:rsid w:val="008B286D"/>
    <w:rsid w:val="008B3061"/>
    <w:rsid w:val="008B3750"/>
    <w:rsid w:val="008B7F1F"/>
    <w:rsid w:val="008C4C48"/>
    <w:rsid w:val="008D55BF"/>
    <w:rsid w:val="008E068A"/>
    <w:rsid w:val="008E5189"/>
    <w:rsid w:val="008F2F41"/>
    <w:rsid w:val="008F691A"/>
    <w:rsid w:val="008F75DA"/>
    <w:rsid w:val="008F7DE8"/>
    <w:rsid w:val="00900843"/>
    <w:rsid w:val="00900C45"/>
    <w:rsid w:val="00913EEC"/>
    <w:rsid w:val="00921850"/>
    <w:rsid w:val="009221B8"/>
    <w:rsid w:val="0092597C"/>
    <w:rsid w:val="00932F95"/>
    <w:rsid w:val="00934A75"/>
    <w:rsid w:val="00941558"/>
    <w:rsid w:val="009555AB"/>
    <w:rsid w:val="00957DAB"/>
    <w:rsid w:val="00966FFE"/>
    <w:rsid w:val="00971821"/>
    <w:rsid w:val="00977C36"/>
    <w:rsid w:val="00985C19"/>
    <w:rsid w:val="00994C34"/>
    <w:rsid w:val="00995589"/>
    <w:rsid w:val="009A6675"/>
    <w:rsid w:val="009C684F"/>
    <w:rsid w:val="009C7054"/>
    <w:rsid w:val="009D3606"/>
    <w:rsid w:val="009D5489"/>
    <w:rsid w:val="00A17EBD"/>
    <w:rsid w:val="00A26160"/>
    <w:rsid w:val="00A26C1D"/>
    <w:rsid w:val="00A43508"/>
    <w:rsid w:val="00A44BEB"/>
    <w:rsid w:val="00A52084"/>
    <w:rsid w:val="00A53766"/>
    <w:rsid w:val="00A60933"/>
    <w:rsid w:val="00A60D99"/>
    <w:rsid w:val="00A61C71"/>
    <w:rsid w:val="00A6769B"/>
    <w:rsid w:val="00A70B17"/>
    <w:rsid w:val="00A74588"/>
    <w:rsid w:val="00A75478"/>
    <w:rsid w:val="00A75D77"/>
    <w:rsid w:val="00A84949"/>
    <w:rsid w:val="00A85428"/>
    <w:rsid w:val="00A96DCC"/>
    <w:rsid w:val="00AA1A69"/>
    <w:rsid w:val="00AA7F65"/>
    <w:rsid w:val="00AB02D6"/>
    <w:rsid w:val="00AB1DE3"/>
    <w:rsid w:val="00AB1F7A"/>
    <w:rsid w:val="00AB22A6"/>
    <w:rsid w:val="00AB27C0"/>
    <w:rsid w:val="00AB4AFF"/>
    <w:rsid w:val="00AB4C91"/>
    <w:rsid w:val="00AC30B6"/>
    <w:rsid w:val="00AC7B4B"/>
    <w:rsid w:val="00AD4904"/>
    <w:rsid w:val="00AD743A"/>
    <w:rsid w:val="00AE171D"/>
    <w:rsid w:val="00AE2C5D"/>
    <w:rsid w:val="00AE4C02"/>
    <w:rsid w:val="00AE5383"/>
    <w:rsid w:val="00AE6EE3"/>
    <w:rsid w:val="00B11384"/>
    <w:rsid w:val="00B2002D"/>
    <w:rsid w:val="00B20060"/>
    <w:rsid w:val="00B26061"/>
    <w:rsid w:val="00B33888"/>
    <w:rsid w:val="00B36856"/>
    <w:rsid w:val="00B42532"/>
    <w:rsid w:val="00B51095"/>
    <w:rsid w:val="00B608D2"/>
    <w:rsid w:val="00B60C7B"/>
    <w:rsid w:val="00B60F1D"/>
    <w:rsid w:val="00B64890"/>
    <w:rsid w:val="00B66237"/>
    <w:rsid w:val="00B6693E"/>
    <w:rsid w:val="00B674E6"/>
    <w:rsid w:val="00B8441C"/>
    <w:rsid w:val="00B90C6F"/>
    <w:rsid w:val="00B94F60"/>
    <w:rsid w:val="00B96A3B"/>
    <w:rsid w:val="00B96FD7"/>
    <w:rsid w:val="00B97FDF"/>
    <w:rsid w:val="00BA2253"/>
    <w:rsid w:val="00BA52CD"/>
    <w:rsid w:val="00BA59FB"/>
    <w:rsid w:val="00BB62C6"/>
    <w:rsid w:val="00BB794D"/>
    <w:rsid w:val="00BC10A2"/>
    <w:rsid w:val="00BC78C6"/>
    <w:rsid w:val="00BD27D8"/>
    <w:rsid w:val="00BF1E00"/>
    <w:rsid w:val="00BF4833"/>
    <w:rsid w:val="00BF71E8"/>
    <w:rsid w:val="00C04C6E"/>
    <w:rsid w:val="00C11AA9"/>
    <w:rsid w:val="00C22253"/>
    <w:rsid w:val="00C25C0B"/>
    <w:rsid w:val="00C333AB"/>
    <w:rsid w:val="00C360A0"/>
    <w:rsid w:val="00C36C12"/>
    <w:rsid w:val="00C37FDD"/>
    <w:rsid w:val="00C4152F"/>
    <w:rsid w:val="00C47DB1"/>
    <w:rsid w:val="00C55376"/>
    <w:rsid w:val="00C56B24"/>
    <w:rsid w:val="00C60AA9"/>
    <w:rsid w:val="00C67E0B"/>
    <w:rsid w:val="00C729D9"/>
    <w:rsid w:val="00C80DD0"/>
    <w:rsid w:val="00C83EBA"/>
    <w:rsid w:val="00C86F41"/>
    <w:rsid w:val="00CA398A"/>
    <w:rsid w:val="00CA3EFC"/>
    <w:rsid w:val="00CB60C0"/>
    <w:rsid w:val="00CB6CB2"/>
    <w:rsid w:val="00CB7F2B"/>
    <w:rsid w:val="00CE05AC"/>
    <w:rsid w:val="00CE10F2"/>
    <w:rsid w:val="00CE1511"/>
    <w:rsid w:val="00CF7792"/>
    <w:rsid w:val="00CF78CB"/>
    <w:rsid w:val="00D1309C"/>
    <w:rsid w:val="00D16414"/>
    <w:rsid w:val="00D179CD"/>
    <w:rsid w:val="00D20F29"/>
    <w:rsid w:val="00D334AC"/>
    <w:rsid w:val="00D4092D"/>
    <w:rsid w:val="00D446A1"/>
    <w:rsid w:val="00D63C9A"/>
    <w:rsid w:val="00D73B60"/>
    <w:rsid w:val="00D7687D"/>
    <w:rsid w:val="00D83DF6"/>
    <w:rsid w:val="00D85931"/>
    <w:rsid w:val="00DA6267"/>
    <w:rsid w:val="00DB2046"/>
    <w:rsid w:val="00DC0877"/>
    <w:rsid w:val="00DC3178"/>
    <w:rsid w:val="00DC4935"/>
    <w:rsid w:val="00DC68EE"/>
    <w:rsid w:val="00DE2377"/>
    <w:rsid w:val="00DE59B2"/>
    <w:rsid w:val="00DE6C92"/>
    <w:rsid w:val="00DF039F"/>
    <w:rsid w:val="00DF16AF"/>
    <w:rsid w:val="00E069AA"/>
    <w:rsid w:val="00E16196"/>
    <w:rsid w:val="00E21119"/>
    <w:rsid w:val="00E22285"/>
    <w:rsid w:val="00E227BC"/>
    <w:rsid w:val="00E23547"/>
    <w:rsid w:val="00E241CF"/>
    <w:rsid w:val="00E25473"/>
    <w:rsid w:val="00E3041D"/>
    <w:rsid w:val="00E33E62"/>
    <w:rsid w:val="00E36E9E"/>
    <w:rsid w:val="00E44009"/>
    <w:rsid w:val="00E51EED"/>
    <w:rsid w:val="00E5239A"/>
    <w:rsid w:val="00E5453F"/>
    <w:rsid w:val="00E62F36"/>
    <w:rsid w:val="00E70DEF"/>
    <w:rsid w:val="00E714DA"/>
    <w:rsid w:val="00E8030B"/>
    <w:rsid w:val="00E92415"/>
    <w:rsid w:val="00E94454"/>
    <w:rsid w:val="00E95323"/>
    <w:rsid w:val="00EA1EA7"/>
    <w:rsid w:val="00EA237C"/>
    <w:rsid w:val="00EA7103"/>
    <w:rsid w:val="00EA722D"/>
    <w:rsid w:val="00EA7884"/>
    <w:rsid w:val="00EA7927"/>
    <w:rsid w:val="00ED7467"/>
    <w:rsid w:val="00EE012E"/>
    <w:rsid w:val="00EE5B3D"/>
    <w:rsid w:val="00EF6A86"/>
    <w:rsid w:val="00EF73FD"/>
    <w:rsid w:val="00F01F5C"/>
    <w:rsid w:val="00F06470"/>
    <w:rsid w:val="00F10E60"/>
    <w:rsid w:val="00F21D6D"/>
    <w:rsid w:val="00F22816"/>
    <w:rsid w:val="00F317FE"/>
    <w:rsid w:val="00F331E9"/>
    <w:rsid w:val="00F353D3"/>
    <w:rsid w:val="00F47929"/>
    <w:rsid w:val="00F657DE"/>
    <w:rsid w:val="00F65906"/>
    <w:rsid w:val="00F66749"/>
    <w:rsid w:val="00F75755"/>
    <w:rsid w:val="00F7603B"/>
    <w:rsid w:val="00F7776A"/>
    <w:rsid w:val="00F84AD0"/>
    <w:rsid w:val="00F85B77"/>
    <w:rsid w:val="00F8660C"/>
    <w:rsid w:val="00F8758A"/>
    <w:rsid w:val="00F90C20"/>
    <w:rsid w:val="00F92D1A"/>
    <w:rsid w:val="00F953FB"/>
    <w:rsid w:val="00FA44B7"/>
    <w:rsid w:val="00FC17D5"/>
    <w:rsid w:val="00FC4BBE"/>
    <w:rsid w:val="00FD6086"/>
    <w:rsid w:val="00FD7D60"/>
    <w:rsid w:val="00FE22E5"/>
    <w:rsid w:val="00FE64AA"/>
    <w:rsid w:val="00FF344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592AE"/>
  <w15:docId w15:val="{0B6C275F-8875-439F-A5B7-EDF9E1D6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43A"/>
  </w:style>
  <w:style w:type="paragraph" w:styleId="2">
    <w:name w:val="heading 2"/>
    <w:basedOn w:val="a"/>
    <w:next w:val="a"/>
    <w:qFormat/>
    <w:rsid w:val="00AD743A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D743A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D743A"/>
    <w:pPr>
      <w:spacing w:after="120"/>
    </w:pPr>
  </w:style>
  <w:style w:type="paragraph" w:styleId="a4">
    <w:name w:val="Document Map"/>
    <w:basedOn w:val="a"/>
    <w:semiHidden/>
    <w:rsid w:val="00D16414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link w:val="Char"/>
    <w:rsid w:val="00F85B7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F85B7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85B77"/>
    <w:rPr>
      <w:color w:val="0000FF"/>
      <w:u w:val="single"/>
    </w:rPr>
  </w:style>
  <w:style w:type="character" w:customStyle="1" w:styleId="spelle">
    <w:name w:val="spelle"/>
    <w:basedOn w:val="a0"/>
    <w:rsid w:val="00482737"/>
  </w:style>
  <w:style w:type="paragraph" w:styleId="a6">
    <w:name w:val="List Paragraph"/>
    <w:basedOn w:val="a"/>
    <w:uiPriority w:val="34"/>
    <w:qFormat/>
    <w:rsid w:val="00794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3;&#916;&#917;&#921;&#917;&#931;%20&#922;&#913;&#925;&#927;&#925;&#921;&#922;&#917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ΑΔΕΙΕΣ ΚΑΝΟΝΙΚΕΣ</Template>
  <TotalTime>6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ΑΠΟΦΑΣΗ ΧΟΡΗΓΗΣΗΣ ΑΔΕΙΑΣ</vt:lpstr>
    </vt:vector>
  </TitlesOfParts>
  <Company>Ο.Σ.Κ.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ΑΠΟΦΑΣΗ ΧΟΡΗΓΗΣΗΣ ΑΔΕΙΑΣ</dc:title>
  <dc:creator>ΔΔΕ ΛΕΥΚΑΔΑΣ</dc:creator>
  <cp:lastModifiedBy>user</cp:lastModifiedBy>
  <cp:revision>7</cp:revision>
  <cp:lastPrinted>2021-05-28T06:00:00Z</cp:lastPrinted>
  <dcterms:created xsi:type="dcterms:W3CDTF">2021-12-15T13:07:00Z</dcterms:created>
  <dcterms:modified xsi:type="dcterms:W3CDTF">2023-08-24T08:30:00Z</dcterms:modified>
</cp:coreProperties>
</file>